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67384" w:rsidRDefault="00867384">
      <w:pPr>
        <w:pStyle w:val="Title"/>
        <w:rPr>
          <w:color w:val="000080"/>
          <w:sz w:val="26"/>
          <w:szCs w:val="26"/>
        </w:rPr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pt;margin-top:-27pt;width:52.05pt;height:44.2pt;z-index:251658240;mso-wrap-distance-left:9.05pt;mso-wrap-distance-right:9.05pt" stroked="f">
            <v:fill color2="black"/>
            <v:textbox inset="0,0,0,0">
              <w:txbxContent>
                <w:p w:rsidR="00867384" w:rsidRDefault="00867384">
                  <w:r w:rsidRPr="002E25B6">
                    <w:rPr>
                      <w:noProof/>
                      <w:lang w:eastAsia="ru-RU"/>
                    </w:rPr>
                    <w:pict>
                      <v:shape id="Рисунок 1" o:spid="_x0000_i1027" type="#_x0000_t75" style="width:51pt;height:44.25pt;visibility:visible" filled="t">
                        <v:imagedata r:id="rId5" o:title=""/>
                      </v:shape>
                    </w:pict>
                  </w:r>
                </w:p>
              </w:txbxContent>
            </v:textbox>
          </v:shape>
        </w:pict>
      </w:r>
      <w:r>
        <w:rPr>
          <w:color w:val="000080"/>
          <w:sz w:val="26"/>
          <w:szCs w:val="26"/>
        </w:rPr>
        <w:t xml:space="preserve">Управление  Пенсионного фонда Российской Федерации </w:t>
      </w:r>
    </w:p>
    <w:p w:rsidR="00867384" w:rsidRDefault="00867384">
      <w:pPr>
        <w:pStyle w:val="Title"/>
        <w:rPr>
          <w:color w:val="000080"/>
          <w:sz w:val="26"/>
          <w:szCs w:val="26"/>
        </w:rPr>
      </w:pPr>
      <w:r>
        <w:rPr>
          <w:color w:val="000080"/>
          <w:sz w:val="26"/>
          <w:szCs w:val="26"/>
        </w:rPr>
        <w:t>(государственное учреждение) Коченевского района по Новосибирской области клиентская служба в Ордынском районе (на правах отдела)</w:t>
      </w:r>
    </w:p>
    <w:p w:rsidR="00867384" w:rsidRDefault="00867384">
      <w:pPr>
        <w:pBdr>
          <w:bottom w:val="single" w:sz="4" w:space="1" w:color="000000"/>
        </w:pBdr>
        <w:jc w:val="both"/>
        <w:rPr>
          <w:b/>
          <w:bCs/>
        </w:rPr>
      </w:pPr>
    </w:p>
    <w:p w:rsidR="00867384" w:rsidRPr="00BE62C6" w:rsidRDefault="00867384">
      <w:pPr>
        <w:autoSpaceDE w:val="0"/>
        <w:ind w:firstLine="360"/>
        <w:jc w:val="both"/>
        <w:rPr>
          <w:sz w:val="16"/>
          <w:szCs w:val="16"/>
        </w:rPr>
      </w:pPr>
    </w:p>
    <w:p w:rsidR="00867384" w:rsidRPr="0022150F" w:rsidRDefault="00867384" w:rsidP="008C2A5F">
      <w:pPr>
        <w:jc w:val="center"/>
        <w:outlineLvl w:val="0"/>
        <w:rPr>
          <w:b/>
          <w:sz w:val="16"/>
          <w:szCs w:val="16"/>
        </w:rPr>
      </w:pPr>
    </w:p>
    <w:p w:rsidR="00867384" w:rsidRDefault="00867384" w:rsidP="009A3E97">
      <w:pPr>
        <w:ind w:firstLine="567"/>
        <w:jc w:val="both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Как получить пенсию по доверенности напомнили специалисты ПФР в День юридической помощи</w:t>
      </w:r>
    </w:p>
    <w:p w:rsidR="00867384" w:rsidRDefault="00867384" w:rsidP="0058783A">
      <w:pPr>
        <w:ind w:firstLine="360"/>
        <w:jc w:val="both"/>
        <w:rPr>
          <w:b/>
          <w:sz w:val="12"/>
          <w:szCs w:val="12"/>
        </w:rPr>
      </w:pPr>
    </w:p>
    <w:p w:rsidR="00867384" w:rsidRDefault="00867384" w:rsidP="00B95551">
      <w:pPr>
        <w:ind w:firstLine="567"/>
        <w:jc w:val="both"/>
        <w:rPr>
          <w:b/>
          <w:i/>
          <w:sz w:val="26"/>
          <w:szCs w:val="26"/>
        </w:rPr>
      </w:pPr>
      <w:r w:rsidRPr="00BF6ADA">
        <w:rPr>
          <w:b/>
          <w:i/>
          <w:sz w:val="26"/>
          <w:szCs w:val="26"/>
        </w:rPr>
        <w:t xml:space="preserve">Специалисты Отделения ПФР по Новосибирской области </w:t>
      </w:r>
      <w:r>
        <w:rPr>
          <w:b/>
          <w:i/>
          <w:sz w:val="26"/>
          <w:szCs w:val="26"/>
        </w:rPr>
        <w:t>приняли участие в осеннем Дне бесплатной юридической помощи и проконсультировали граждан по различным вопросам пенсионного законодательства.</w:t>
      </w:r>
    </w:p>
    <w:p w:rsidR="00867384" w:rsidRPr="0058783A" w:rsidRDefault="00867384" w:rsidP="0058783A">
      <w:pPr>
        <w:ind w:firstLine="360"/>
        <w:jc w:val="both"/>
        <w:rPr>
          <w:sz w:val="12"/>
          <w:szCs w:val="12"/>
        </w:rPr>
      </w:pPr>
    </w:p>
    <w:p w:rsidR="00867384" w:rsidRDefault="00867384" w:rsidP="00BF6ADA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 общественной приемной мэрии г. Новосибирске прошел осенний День бесплатной юридической помощи, в котором по традиции приняли участие и специалисты Отделения ПФР по Новосибирской области. В течение всего рабочего дня они консультировали граждан по вопросам установления и выплаты пенсий, иных выплат по линии Пенсионного фонда России, материнского (семейного) капитала и т.д.</w:t>
      </w:r>
    </w:p>
    <w:p w:rsidR="00867384" w:rsidRPr="001809E3" w:rsidRDefault="00867384" w:rsidP="001809E3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Один из вопросов касался возможности получения пенсии по доверенности. В связи с этим напоминаем, что в случае болезни пенсионера, выезда в санаторий, на отдых или при иных обстоятельствах </w:t>
      </w:r>
      <w:r w:rsidRPr="001809E3">
        <w:rPr>
          <w:sz w:val="26"/>
          <w:szCs w:val="26"/>
        </w:rPr>
        <w:t>можно оформить доверенность на получение пенсии</w:t>
      </w:r>
      <w:r>
        <w:rPr>
          <w:sz w:val="26"/>
          <w:szCs w:val="26"/>
        </w:rPr>
        <w:t>. При этом</w:t>
      </w:r>
      <w:bookmarkStart w:id="0" w:name="_GoBack"/>
      <w:bookmarkEnd w:id="0"/>
      <w:r w:rsidRPr="001809E3">
        <w:rPr>
          <w:sz w:val="26"/>
          <w:szCs w:val="26"/>
        </w:rPr>
        <w:t xml:space="preserve"> срок ее действия определяет</w:t>
      </w:r>
      <w:r>
        <w:rPr>
          <w:sz w:val="26"/>
          <w:szCs w:val="26"/>
        </w:rPr>
        <w:t>ся</w:t>
      </w:r>
      <w:r w:rsidRPr="001809E3">
        <w:rPr>
          <w:sz w:val="26"/>
          <w:szCs w:val="26"/>
        </w:rPr>
        <w:t xml:space="preserve"> сам</w:t>
      </w:r>
      <w:r>
        <w:rPr>
          <w:sz w:val="26"/>
          <w:szCs w:val="26"/>
        </w:rPr>
        <w:t>им</w:t>
      </w:r>
      <w:r w:rsidRPr="001809E3">
        <w:rPr>
          <w:sz w:val="26"/>
          <w:szCs w:val="26"/>
        </w:rPr>
        <w:t xml:space="preserve"> пенсионер</w:t>
      </w:r>
      <w:r>
        <w:rPr>
          <w:sz w:val="26"/>
          <w:szCs w:val="26"/>
        </w:rPr>
        <w:t>ом</w:t>
      </w:r>
      <w:r w:rsidRPr="001809E3">
        <w:rPr>
          <w:sz w:val="26"/>
          <w:szCs w:val="26"/>
        </w:rPr>
        <w:t xml:space="preserve">. </w:t>
      </w:r>
    </w:p>
    <w:p w:rsidR="00867384" w:rsidRPr="001809E3" w:rsidRDefault="00867384" w:rsidP="001809E3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Главное – д</w:t>
      </w:r>
      <w:r w:rsidRPr="001809E3">
        <w:rPr>
          <w:sz w:val="26"/>
          <w:szCs w:val="26"/>
        </w:rPr>
        <w:t>окумент обязательно надо заверить. Сделать это можно у нотариуса, у глав районных поселений</w:t>
      </w:r>
      <w:r>
        <w:rPr>
          <w:sz w:val="26"/>
          <w:szCs w:val="26"/>
        </w:rPr>
        <w:t xml:space="preserve"> и специально уполномоченных должностных лиц местного самоуправления</w:t>
      </w:r>
      <w:r w:rsidRPr="001809E3">
        <w:rPr>
          <w:sz w:val="26"/>
          <w:szCs w:val="26"/>
        </w:rPr>
        <w:t xml:space="preserve">, если в поселке нет нотариуса, на работе или у главврача лечебного учреждения, если пенсионер находится на лечение в стационаре. </w:t>
      </w:r>
    </w:p>
    <w:p w:rsidR="00867384" w:rsidRDefault="00867384" w:rsidP="001809E3">
      <w:pPr>
        <w:ind w:firstLine="567"/>
        <w:jc w:val="both"/>
        <w:rPr>
          <w:sz w:val="26"/>
          <w:szCs w:val="26"/>
        </w:rPr>
      </w:pPr>
      <w:r w:rsidRPr="001809E3">
        <w:rPr>
          <w:sz w:val="26"/>
          <w:szCs w:val="26"/>
        </w:rPr>
        <w:t xml:space="preserve">Если доверенности выдается более чем на один год, то в этом случае пенсию будут доставлять в течение всего срока действия документа. Но при этом пенсионеру необходимо ежегодно подтверждать факт регистрации или проживания по месту получения пенсии. Это можно сделать в </w:t>
      </w:r>
      <w:r>
        <w:rPr>
          <w:sz w:val="26"/>
          <w:szCs w:val="26"/>
        </w:rPr>
        <w:t>территориальном управлении ПФР.</w:t>
      </w:r>
    </w:p>
    <w:p w:rsidR="00867384" w:rsidRDefault="00867384" w:rsidP="0026731D">
      <w:pPr>
        <w:ind w:firstLine="567"/>
        <w:jc w:val="both"/>
        <w:rPr>
          <w:sz w:val="26"/>
          <w:szCs w:val="26"/>
        </w:rPr>
      </w:pPr>
    </w:p>
    <w:p w:rsidR="00867384" w:rsidRDefault="00867384" w:rsidP="00F93702">
      <w:pPr>
        <w:jc w:val="both"/>
        <w:rPr>
          <w:sz w:val="26"/>
          <w:szCs w:val="26"/>
        </w:rPr>
      </w:pPr>
    </w:p>
    <w:p w:rsidR="00867384" w:rsidRPr="004B25C4" w:rsidRDefault="00867384" w:rsidP="00F145D6">
      <w:pPr>
        <w:ind w:firstLine="360"/>
        <w:jc w:val="both"/>
        <w:rPr>
          <w:sz w:val="26"/>
          <w:szCs w:val="26"/>
        </w:rPr>
      </w:pPr>
    </w:p>
    <w:p w:rsidR="00867384" w:rsidRDefault="00867384" w:rsidP="003C1FF2">
      <w:pPr>
        <w:ind w:firstLine="360"/>
        <w:jc w:val="right"/>
      </w:pPr>
    </w:p>
    <w:sectPr w:rsidR="00867384" w:rsidSect="001E12B7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10.5pt;height:9.7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singleLevel"/>
    <w:tmpl w:val="00000002"/>
    <w:name w:val="WW8Num1"/>
    <w:lvl w:ilvl="0">
      <w:numFmt w:val="bullet"/>
      <w:lvlText w:val=""/>
      <w:lvlJc w:val="left"/>
      <w:pPr>
        <w:tabs>
          <w:tab w:val="num" w:pos="120"/>
        </w:tabs>
        <w:ind w:left="120"/>
      </w:pPr>
      <w:rPr>
        <w:rFonts w:ascii="Wingdings" w:hAnsi="Wingdings"/>
        <w:color w:val="0082B0"/>
      </w:rPr>
    </w:lvl>
  </w:abstractNum>
  <w:abstractNum w:abstractNumId="2">
    <w:nsid w:val="055C37D4"/>
    <w:multiLevelType w:val="hybridMultilevel"/>
    <w:tmpl w:val="F322DF8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5C754B5"/>
    <w:multiLevelType w:val="hybridMultilevel"/>
    <w:tmpl w:val="6CC898E0"/>
    <w:lvl w:ilvl="0" w:tplc="6AAE0022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4">
    <w:nsid w:val="085B3516"/>
    <w:multiLevelType w:val="hybridMultilevel"/>
    <w:tmpl w:val="A9244E4E"/>
    <w:lvl w:ilvl="0" w:tplc="B934879E">
      <w:numFmt w:val="bullet"/>
      <w:lvlText w:val=""/>
      <w:lvlJc w:val="left"/>
      <w:pPr>
        <w:tabs>
          <w:tab w:val="num" w:pos="426"/>
        </w:tabs>
        <w:ind w:left="426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5">
    <w:nsid w:val="0C490777"/>
    <w:multiLevelType w:val="hybridMultilevel"/>
    <w:tmpl w:val="0F14C9B4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750193A"/>
    <w:multiLevelType w:val="hybridMultilevel"/>
    <w:tmpl w:val="D50245F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17E71C1C"/>
    <w:multiLevelType w:val="hybridMultilevel"/>
    <w:tmpl w:val="1CFC6388"/>
    <w:lvl w:ilvl="0" w:tplc="B934879E">
      <w:numFmt w:val="bullet"/>
      <w:lvlText w:val=""/>
      <w:lvlJc w:val="left"/>
      <w:pPr>
        <w:tabs>
          <w:tab w:val="num" w:pos="567"/>
        </w:tabs>
        <w:ind w:left="567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>
    <w:nsid w:val="18C854F2"/>
    <w:multiLevelType w:val="hybridMultilevel"/>
    <w:tmpl w:val="E1948984"/>
    <w:lvl w:ilvl="0" w:tplc="EDEE6D12">
      <w:start w:val="1"/>
      <w:numFmt w:val="decimal"/>
      <w:lvlText w:val="%1."/>
      <w:lvlJc w:val="left"/>
      <w:pPr>
        <w:ind w:left="64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  <w:rPr>
        <w:rFonts w:cs="Times New Roman"/>
      </w:rPr>
    </w:lvl>
  </w:abstractNum>
  <w:abstractNum w:abstractNumId="9">
    <w:nsid w:val="1AEC0051"/>
    <w:multiLevelType w:val="multilevel"/>
    <w:tmpl w:val="81B43B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1D6478B"/>
    <w:multiLevelType w:val="hybridMultilevel"/>
    <w:tmpl w:val="A46EC228"/>
    <w:lvl w:ilvl="0" w:tplc="B934879E">
      <w:numFmt w:val="bullet"/>
      <w:lvlText w:val=""/>
      <w:lvlJc w:val="left"/>
      <w:pPr>
        <w:tabs>
          <w:tab w:val="num" w:pos="567"/>
        </w:tabs>
        <w:ind w:left="567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>
    <w:nsid w:val="2A040651"/>
    <w:multiLevelType w:val="hybridMultilevel"/>
    <w:tmpl w:val="F3E098CC"/>
    <w:lvl w:ilvl="0" w:tplc="B934879E">
      <w:numFmt w:val="bullet"/>
      <w:lvlText w:val=""/>
      <w:lvlJc w:val="left"/>
      <w:pPr>
        <w:tabs>
          <w:tab w:val="num" w:pos="480"/>
        </w:tabs>
        <w:ind w:left="48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12">
    <w:nsid w:val="2D4D2FC6"/>
    <w:multiLevelType w:val="hybridMultilevel"/>
    <w:tmpl w:val="0DBC2A20"/>
    <w:lvl w:ilvl="0" w:tplc="B934879E">
      <w:numFmt w:val="bullet"/>
      <w:lvlText w:val=""/>
      <w:lvlJc w:val="left"/>
      <w:pPr>
        <w:tabs>
          <w:tab w:val="num" w:pos="567"/>
        </w:tabs>
        <w:ind w:left="567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">
    <w:nsid w:val="31CA6179"/>
    <w:multiLevelType w:val="multilevel"/>
    <w:tmpl w:val="856AD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6004BEA"/>
    <w:multiLevelType w:val="hybridMultilevel"/>
    <w:tmpl w:val="4BF45C7A"/>
    <w:lvl w:ilvl="0" w:tplc="B934879E">
      <w:numFmt w:val="bullet"/>
      <w:lvlText w:val=""/>
      <w:lvlJc w:val="left"/>
      <w:pPr>
        <w:tabs>
          <w:tab w:val="num" w:pos="360"/>
        </w:tabs>
        <w:ind w:left="36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>
    <w:nsid w:val="3CC800F1"/>
    <w:multiLevelType w:val="hybridMultilevel"/>
    <w:tmpl w:val="A1A24712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3CCE6805"/>
    <w:multiLevelType w:val="hybridMultilevel"/>
    <w:tmpl w:val="8CB69338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400D76CD"/>
    <w:multiLevelType w:val="hybridMultilevel"/>
    <w:tmpl w:val="6664A4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471704D0"/>
    <w:multiLevelType w:val="hybridMultilevel"/>
    <w:tmpl w:val="BC9C1DA2"/>
    <w:lvl w:ilvl="0" w:tplc="B934879E">
      <w:numFmt w:val="bullet"/>
      <w:lvlText w:val=""/>
      <w:lvlJc w:val="left"/>
      <w:pPr>
        <w:tabs>
          <w:tab w:val="num" w:pos="426"/>
        </w:tabs>
        <w:ind w:left="426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9">
    <w:nsid w:val="47821314"/>
    <w:multiLevelType w:val="hybridMultilevel"/>
    <w:tmpl w:val="36A25C72"/>
    <w:lvl w:ilvl="0" w:tplc="B934879E">
      <w:numFmt w:val="bullet"/>
      <w:lvlText w:val=""/>
      <w:lvlJc w:val="left"/>
      <w:pPr>
        <w:tabs>
          <w:tab w:val="num" w:pos="426"/>
        </w:tabs>
        <w:ind w:left="426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20">
    <w:nsid w:val="47C40008"/>
    <w:multiLevelType w:val="hybridMultilevel"/>
    <w:tmpl w:val="9D82F5D0"/>
    <w:lvl w:ilvl="0" w:tplc="B934879E">
      <w:numFmt w:val="bullet"/>
      <w:lvlText w:val=""/>
      <w:lvlJc w:val="left"/>
      <w:pPr>
        <w:tabs>
          <w:tab w:val="num" w:pos="567"/>
        </w:tabs>
        <w:ind w:left="567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1">
    <w:nsid w:val="4853662A"/>
    <w:multiLevelType w:val="hybridMultilevel"/>
    <w:tmpl w:val="6BD682FC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>
    <w:nsid w:val="49CF5D5B"/>
    <w:multiLevelType w:val="multilevel"/>
    <w:tmpl w:val="C944F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ACA6D26"/>
    <w:multiLevelType w:val="multilevel"/>
    <w:tmpl w:val="173A6A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42731CB"/>
    <w:multiLevelType w:val="hybridMultilevel"/>
    <w:tmpl w:val="0E401396"/>
    <w:lvl w:ilvl="0" w:tplc="B934879E">
      <w:numFmt w:val="bullet"/>
      <w:lvlText w:val=""/>
      <w:lvlJc w:val="left"/>
      <w:pPr>
        <w:tabs>
          <w:tab w:val="num" w:pos="540"/>
        </w:tabs>
        <w:ind w:left="54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5">
    <w:nsid w:val="58021827"/>
    <w:multiLevelType w:val="hybridMultilevel"/>
    <w:tmpl w:val="9C8294BA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59DC286C"/>
    <w:multiLevelType w:val="hybridMultilevel"/>
    <w:tmpl w:val="FABCCC1E"/>
    <w:lvl w:ilvl="0" w:tplc="79005DF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>
    <w:nsid w:val="5AF77D9F"/>
    <w:multiLevelType w:val="hybridMultilevel"/>
    <w:tmpl w:val="E62EF458"/>
    <w:lvl w:ilvl="0" w:tplc="357E8828">
      <w:start w:val="1"/>
      <w:numFmt w:val="decimal"/>
      <w:lvlText w:val="%1."/>
      <w:lvlJc w:val="left"/>
      <w:pPr>
        <w:ind w:left="89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5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1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  <w:rPr>
        <w:rFonts w:cs="Times New Roman"/>
      </w:rPr>
    </w:lvl>
  </w:abstractNum>
  <w:abstractNum w:abstractNumId="28">
    <w:nsid w:val="5E035216"/>
    <w:multiLevelType w:val="hybridMultilevel"/>
    <w:tmpl w:val="B23C3A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FDB2309"/>
    <w:multiLevelType w:val="hybridMultilevel"/>
    <w:tmpl w:val="7F08FD38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075404B"/>
    <w:multiLevelType w:val="multilevel"/>
    <w:tmpl w:val="6AD03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12E78FB"/>
    <w:multiLevelType w:val="hybridMultilevel"/>
    <w:tmpl w:val="4C5257F8"/>
    <w:lvl w:ilvl="0" w:tplc="C87011E6">
      <w:numFmt w:val="bullet"/>
      <w:lvlText w:val=""/>
      <w:lvlJc w:val="left"/>
      <w:pPr>
        <w:tabs>
          <w:tab w:val="num" w:pos="420"/>
        </w:tabs>
        <w:ind w:left="420"/>
      </w:pPr>
      <w:rPr>
        <w:rFonts w:ascii="Wingdings" w:hAnsi="Wingdings" w:hint="default"/>
        <w:color w:val="auto"/>
      </w:rPr>
    </w:lvl>
    <w:lvl w:ilvl="1" w:tplc="F800D42A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  <w:color w:val="008EB0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33">
    <w:nsid w:val="62C265B4"/>
    <w:multiLevelType w:val="hybridMultilevel"/>
    <w:tmpl w:val="E94EE590"/>
    <w:lvl w:ilvl="0" w:tplc="B934879E">
      <w:numFmt w:val="bullet"/>
      <w:lvlText w:val=""/>
      <w:lvlJc w:val="left"/>
      <w:pPr>
        <w:tabs>
          <w:tab w:val="num" w:pos="426"/>
        </w:tabs>
        <w:ind w:left="426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34">
    <w:nsid w:val="6B3E0020"/>
    <w:multiLevelType w:val="hybridMultilevel"/>
    <w:tmpl w:val="0D62B1CA"/>
    <w:lvl w:ilvl="0" w:tplc="B934879E">
      <w:numFmt w:val="bullet"/>
      <w:lvlText w:val=""/>
      <w:lvlJc w:val="left"/>
      <w:pPr>
        <w:tabs>
          <w:tab w:val="num" w:pos="426"/>
        </w:tabs>
        <w:ind w:left="426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35">
    <w:nsid w:val="6C844864"/>
    <w:multiLevelType w:val="hybridMultilevel"/>
    <w:tmpl w:val="D7D0D7E8"/>
    <w:lvl w:ilvl="0" w:tplc="B934879E">
      <w:numFmt w:val="bullet"/>
      <w:lvlText w:val=""/>
      <w:lvlJc w:val="left"/>
      <w:pPr>
        <w:tabs>
          <w:tab w:val="num" w:pos="360"/>
        </w:tabs>
        <w:ind w:left="36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>
    <w:nsid w:val="6ED10469"/>
    <w:multiLevelType w:val="hybridMultilevel"/>
    <w:tmpl w:val="A7A295C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>
    <w:nsid w:val="6FAC5665"/>
    <w:multiLevelType w:val="hybridMultilevel"/>
    <w:tmpl w:val="5A4C872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>
    <w:nsid w:val="721D1AE0"/>
    <w:multiLevelType w:val="hybridMultilevel"/>
    <w:tmpl w:val="67464822"/>
    <w:lvl w:ilvl="0" w:tplc="04190001">
      <w:start w:val="1"/>
      <w:numFmt w:val="bullet"/>
      <w:lvlText w:val=""/>
      <w:lvlJc w:val="left"/>
      <w:pPr>
        <w:ind w:left="15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7" w:hanging="360"/>
      </w:pPr>
      <w:rPr>
        <w:rFonts w:ascii="Wingdings" w:hAnsi="Wingdings" w:hint="default"/>
      </w:rPr>
    </w:lvl>
  </w:abstractNum>
  <w:abstractNum w:abstractNumId="39">
    <w:nsid w:val="72F57E68"/>
    <w:multiLevelType w:val="hybridMultilevel"/>
    <w:tmpl w:val="82D8082C"/>
    <w:lvl w:ilvl="0" w:tplc="B934879E">
      <w:numFmt w:val="bullet"/>
      <w:lvlText w:val=""/>
      <w:lvlJc w:val="left"/>
      <w:pPr>
        <w:tabs>
          <w:tab w:val="num" w:pos="360"/>
        </w:tabs>
        <w:ind w:left="36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0">
    <w:nsid w:val="76097A11"/>
    <w:multiLevelType w:val="hybridMultilevel"/>
    <w:tmpl w:val="139472C0"/>
    <w:lvl w:ilvl="0" w:tplc="625611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6BF3F94"/>
    <w:multiLevelType w:val="hybridMultilevel"/>
    <w:tmpl w:val="8F5E8CCE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7B93EB6"/>
    <w:multiLevelType w:val="hybridMultilevel"/>
    <w:tmpl w:val="2CA406EE"/>
    <w:lvl w:ilvl="0" w:tplc="B934879E">
      <w:numFmt w:val="bullet"/>
      <w:lvlText w:val=""/>
      <w:lvlJc w:val="left"/>
      <w:pPr>
        <w:tabs>
          <w:tab w:val="num" w:pos="553"/>
        </w:tabs>
        <w:ind w:left="553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993"/>
        </w:tabs>
        <w:ind w:left="199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13"/>
        </w:tabs>
        <w:ind w:left="271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33"/>
        </w:tabs>
        <w:ind w:left="343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53"/>
        </w:tabs>
        <w:ind w:left="415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73"/>
        </w:tabs>
        <w:ind w:left="487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93"/>
        </w:tabs>
        <w:ind w:left="559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13"/>
        </w:tabs>
        <w:ind w:left="631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33"/>
        </w:tabs>
        <w:ind w:left="7033" w:hanging="360"/>
      </w:pPr>
      <w:rPr>
        <w:rFonts w:ascii="Wingdings" w:hAnsi="Wingdings" w:hint="default"/>
      </w:rPr>
    </w:lvl>
  </w:abstractNum>
  <w:abstractNum w:abstractNumId="43">
    <w:nsid w:val="77BD71AE"/>
    <w:multiLevelType w:val="hybridMultilevel"/>
    <w:tmpl w:val="D840AAC8"/>
    <w:lvl w:ilvl="0" w:tplc="B934879E">
      <w:numFmt w:val="bullet"/>
      <w:lvlText w:val=""/>
      <w:lvlJc w:val="left"/>
      <w:pPr>
        <w:tabs>
          <w:tab w:val="num" w:pos="426"/>
        </w:tabs>
        <w:ind w:left="426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44">
    <w:nsid w:val="78AC24A3"/>
    <w:multiLevelType w:val="hybridMultilevel"/>
    <w:tmpl w:val="7514F902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C7861BA"/>
    <w:multiLevelType w:val="multilevel"/>
    <w:tmpl w:val="CF06CA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6">
    <w:nsid w:val="7C7B5285"/>
    <w:multiLevelType w:val="hybridMultilevel"/>
    <w:tmpl w:val="8A2642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7">
    <w:nsid w:val="7EB41DD6"/>
    <w:multiLevelType w:val="multilevel"/>
    <w:tmpl w:val="91E813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32"/>
  </w:num>
  <w:num w:numId="4">
    <w:abstractNumId w:val="39"/>
  </w:num>
  <w:num w:numId="5">
    <w:abstractNumId w:val="35"/>
  </w:num>
  <w:num w:numId="6">
    <w:abstractNumId w:val="34"/>
  </w:num>
  <w:num w:numId="7">
    <w:abstractNumId w:val="4"/>
  </w:num>
  <w:num w:numId="8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4"/>
  </w:num>
  <w:num w:numId="10">
    <w:abstractNumId w:val="27"/>
  </w:num>
  <w:num w:numId="11">
    <w:abstractNumId w:val="12"/>
  </w:num>
  <w:num w:numId="12">
    <w:abstractNumId w:val="24"/>
  </w:num>
  <w:num w:numId="13">
    <w:abstractNumId w:val="47"/>
  </w:num>
  <w:num w:numId="14">
    <w:abstractNumId w:val="10"/>
  </w:num>
  <w:num w:numId="15">
    <w:abstractNumId w:val="20"/>
  </w:num>
  <w:num w:numId="16">
    <w:abstractNumId w:val="3"/>
  </w:num>
  <w:num w:numId="17">
    <w:abstractNumId w:val="43"/>
  </w:num>
  <w:num w:numId="18">
    <w:abstractNumId w:val="45"/>
  </w:num>
  <w:num w:numId="19">
    <w:abstractNumId w:val="46"/>
  </w:num>
  <w:num w:numId="20">
    <w:abstractNumId w:val="17"/>
  </w:num>
  <w:num w:numId="21">
    <w:abstractNumId w:val="33"/>
  </w:num>
  <w:num w:numId="22">
    <w:abstractNumId w:val="9"/>
  </w:num>
  <w:num w:numId="23">
    <w:abstractNumId w:val="42"/>
  </w:num>
  <w:num w:numId="24">
    <w:abstractNumId w:val="11"/>
  </w:num>
  <w:num w:numId="25">
    <w:abstractNumId w:val="38"/>
  </w:num>
  <w:num w:numId="26">
    <w:abstractNumId w:val="18"/>
  </w:num>
  <w:num w:numId="27">
    <w:abstractNumId w:val="19"/>
  </w:num>
  <w:num w:numId="28">
    <w:abstractNumId w:val="40"/>
  </w:num>
  <w:num w:numId="29">
    <w:abstractNumId w:val="8"/>
  </w:num>
  <w:num w:numId="30">
    <w:abstractNumId w:val="25"/>
  </w:num>
  <w:num w:numId="31">
    <w:abstractNumId w:val="7"/>
  </w:num>
  <w:num w:numId="32">
    <w:abstractNumId w:val="22"/>
  </w:num>
  <w:num w:numId="33">
    <w:abstractNumId w:val="2"/>
  </w:num>
  <w:num w:numId="34">
    <w:abstractNumId w:val="13"/>
  </w:num>
  <w:num w:numId="35">
    <w:abstractNumId w:val="6"/>
  </w:num>
  <w:num w:numId="36">
    <w:abstractNumId w:val="36"/>
  </w:num>
  <w:num w:numId="37">
    <w:abstractNumId w:val="23"/>
  </w:num>
  <w:num w:numId="38">
    <w:abstractNumId w:val="41"/>
  </w:num>
  <w:num w:numId="39">
    <w:abstractNumId w:val="44"/>
  </w:num>
  <w:num w:numId="40">
    <w:abstractNumId w:val="5"/>
  </w:num>
  <w:num w:numId="41">
    <w:abstractNumId w:val="29"/>
  </w:num>
  <w:num w:numId="42">
    <w:abstractNumId w:val="28"/>
  </w:num>
  <w:num w:numId="43">
    <w:abstractNumId w:val="26"/>
  </w:num>
  <w:num w:numId="44">
    <w:abstractNumId w:val="16"/>
  </w:num>
  <w:num w:numId="45">
    <w:abstractNumId w:val="15"/>
  </w:num>
  <w:num w:numId="46">
    <w:abstractNumId w:val="15"/>
  </w:num>
  <w:num w:numId="47">
    <w:abstractNumId w:val="31"/>
  </w:num>
  <w:num w:numId="48">
    <w:abstractNumId w:val="30"/>
  </w:num>
  <w:num w:numId="49">
    <w:abstractNumId w:val="3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7782E"/>
    <w:rsid w:val="00005095"/>
    <w:rsid w:val="00010536"/>
    <w:rsid w:val="0001184F"/>
    <w:rsid w:val="00012E08"/>
    <w:rsid w:val="00012FF5"/>
    <w:rsid w:val="00015CB5"/>
    <w:rsid w:val="00021B15"/>
    <w:rsid w:val="00022FB8"/>
    <w:rsid w:val="00023146"/>
    <w:rsid w:val="00025580"/>
    <w:rsid w:val="000264F6"/>
    <w:rsid w:val="00030577"/>
    <w:rsid w:val="00034583"/>
    <w:rsid w:val="00041A33"/>
    <w:rsid w:val="00041CD7"/>
    <w:rsid w:val="00042A50"/>
    <w:rsid w:val="000440E1"/>
    <w:rsid w:val="0004453B"/>
    <w:rsid w:val="00045B2A"/>
    <w:rsid w:val="00047954"/>
    <w:rsid w:val="0005204E"/>
    <w:rsid w:val="00052AC5"/>
    <w:rsid w:val="00052EF7"/>
    <w:rsid w:val="0005612D"/>
    <w:rsid w:val="000563E7"/>
    <w:rsid w:val="00063BC3"/>
    <w:rsid w:val="000656B6"/>
    <w:rsid w:val="00065CBF"/>
    <w:rsid w:val="00066B42"/>
    <w:rsid w:val="00067A9F"/>
    <w:rsid w:val="00070264"/>
    <w:rsid w:val="00070334"/>
    <w:rsid w:val="00070CE5"/>
    <w:rsid w:val="000710B3"/>
    <w:rsid w:val="0008227A"/>
    <w:rsid w:val="000830D1"/>
    <w:rsid w:val="000837F4"/>
    <w:rsid w:val="00084B31"/>
    <w:rsid w:val="00085DAF"/>
    <w:rsid w:val="0009538B"/>
    <w:rsid w:val="00096845"/>
    <w:rsid w:val="00097F1C"/>
    <w:rsid w:val="000A4D04"/>
    <w:rsid w:val="000A6F05"/>
    <w:rsid w:val="000B2402"/>
    <w:rsid w:val="000B299C"/>
    <w:rsid w:val="000B3D9E"/>
    <w:rsid w:val="000B4EFD"/>
    <w:rsid w:val="000B6291"/>
    <w:rsid w:val="000B6485"/>
    <w:rsid w:val="000C0AAF"/>
    <w:rsid w:val="000C14C3"/>
    <w:rsid w:val="000C209A"/>
    <w:rsid w:val="000C3B9A"/>
    <w:rsid w:val="000C4B03"/>
    <w:rsid w:val="000C5E63"/>
    <w:rsid w:val="000D34B3"/>
    <w:rsid w:val="000D4618"/>
    <w:rsid w:val="000D4A09"/>
    <w:rsid w:val="000E48A1"/>
    <w:rsid w:val="000E494D"/>
    <w:rsid w:val="000E4AF6"/>
    <w:rsid w:val="000E4B14"/>
    <w:rsid w:val="000E753D"/>
    <w:rsid w:val="000F26BA"/>
    <w:rsid w:val="000F4783"/>
    <w:rsid w:val="000F692A"/>
    <w:rsid w:val="00102B1F"/>
    <w:rsid w:val="00103B9F"/>
    <w:rsid w:val="00103D1A"/>
    <w:rsid w:val="00105E78"/>
    <w:rsid w:val="00106CF7"/>
    <w:rsid w:val="00112BDA"/>
    <w:rsid w:val="00112FC8"/>
    <w:rsid w:val="00113D12"/>
    <w:rsid w:val="0011630C"/>
    <w:rsid w:val="00121C37"/>
    <w:rsid w:val="0012212D"/>
    <w:rsid w:val="00123187"/>
    <w:rsid w:val="00126589"/>
    <w:rsid w:val="00131D34"/>
    <w:rsid w:val="00132698"/>
    <w:rsid w:val="00133069"/>
    <w:rsid w:val="001342CC"/>
    <w:rsid w:val="0014020D"/>
    <w:rsid w:val="0014175E"/>
    <w:rsid w:val="00141CF4"/>
    <w:rsid w:val="001434FD"/>
    <w:rsid w:val="00144591"/>
    <w:rsid w:val="0014489F"/>
    <w:rsid w:val="0014719A"/>
    <w:rsid w:val="00147E8F"/>
    <w:rsid w:val="00155116"/>
    <w:rsid w:val="001560E1"/>
    <w:rsid w:val="00160DCA"/>
    <w:rsid w:val="0016529A"/>
    <w:rsid w:val="001657D6"/>
    <w:rsid w:val="001670CC"/>
    <w:rsid w:val="00170B60"/>
    <w:rsid w:val="001745CC"/>
    <w:rsid w:val="00176F80"/>
    <w:rsid w:val="00177346"/>
    <w:rsid w:val="001809E3"/>
    <w:rsid w:val="00187D11"/>
    <w:rsid w:val="00190C99"/>
    <w:rsid w:val="0019296F"/>
    <w:rsid w:val="001947A9"/>
    <w:rsid w:val="001959A6"/>
    <w:rsid w:val="001A38A7"/>
    <w:rsid w:val="001B0059"/>
    <w:rsid w:val="001B0971"/>
    <w:rsid w:val="001B15DC"/>
    <w:rsid w:val="001B1DC2"/>
    <w:rsid w:val="001B518B"/>
    <w:rsid w:val="001B78E5"/>
    <w:rsid w:val="001B7EE0"/>
    <w:rsid w:val="001C038C"/>
    <w:rsid w:val="001C4DCE"/>
    <w:rsid w:val="001D1D40"/>
    <w:rsid w:val="001E0321"/>
    <w:rsid w:val="001E1159"/>
    <w:rsid w:val="001E12B7"/>
    <w:rsid w:val="001E3E93"/>
    <w:rsid w:val="001E44B4"/>
    <w:rsid w:val="001E536B"/>
    <w:rsid w:val="001E7153"/>
    <w:rsid w:val="001F38F2"/>
    <w:rsid w:val="001F4956"/>
    <w:rsid w:val="001F7D3F"/>
    <w:rsid w:val="0020003B"/>
    <w:rsid w:val="002004FF"/>
    <w:rsid w:val="00202091"/>
    <w:rsid w:val="00203CFF"/>
    <w:rsid w:val="00206543"/>
    <w:rsid w:val="0020729E"/>
    <w:rsid w:val="00212BB5"/>
    <w:rsid w:val="0021446E"/>
    <w:rsid w:val="00216620"/>
    <w:rsid w:val="00220496"/>
    <w:rsid w:val="002204E5"/>
    <w:rsid w:val="00220F59"/>
    <w:rsid w:val="002210DC"/>
    <w:rsid w:val="0022150F"/>
    <w:rsid w:val="00225891"/>
    <w:rsid w:val="00226D0A"/>
    <w:rsid w:val="002278AA"/>
    <w:rsid w:val="00230951"/>
    <w:rsid w:val="002342D1"/>
    <w:rsid w:val="0023451A"/>
    <w:rsid w:val="00236AA5"/>
    <w:rsid w:val="00240247"/>
    <w:rsid w:val="00243E12"/>
    <w:rsid w:val="00245586"/>
    <w:rsid w:val="00252015"/>
    <w:rsid w:val="002546DC"/>
    <w:rsid w:val="002548ED"/>
    <w:rsid w:val="00254974"/>
    <w:rsid w:val="0025795F"/>
    <w:rsid w:val="00260BF3"/>
    <w:rsid w:val="002633A2"/>
    <w:rsid w:val="00263684"/>
    <w:rsid w:val="0026404D"/>
    <w:rsid w:val="00265333"/>
    <w:rsid w:val="002657C6"/>
    <w:rsid w:val="00265D5B"/>
    <w:rsid w:val="00266919"/>
    <w:rsid w:val="00266FDB"/>
    <w:rsid w:val="0026731D"/>
    <w:rsid w:val="002675D2"/>
    <w:rsid w:val="00270B42"/>
    <w:rsid w:val="0027417A"/>
    <w:rsid w:val="0027494F"/>
    <w:rsid w:val="00276FAD"/>
    <w:rsid w:val="002815BB"/>
    <w:rsid w:val="00282013"/>
    <w:rsid w:val="0028305B"/>
    <w:rsid w:val="0028432B"/>
    <w:rsid w:val="00286B5D"/>
    <w:rsid w:val="002877E1"/>
    <w:rsid w:val="00292791"/>
    <w:rsid w:val="00294721"/>
    <w:rsid w:val="00296528"/>
    <w:rsid w:val="002978D3"/>
    <w:rsid w:val="002A01CC"/>
    <w:rsid w:val="002A3E6C"/>
    <w:rsid w:val="002A6C42"/>
    <w:rsid w:val="002B02B8"/>
    <w:rsid w:val="002B0568"/>
    <w:rsid w:val="002B512C"/>
    <w:rsid w:val="002C5EA9"/>
    <w:rsid w:val="002C6168"/>
    <w:rsid w:val="002D45DC"/>
    <w:rsid w:val="002D67E8"/>
    <w:rsid w:val="002D7A5D"/>
    <w:rsid w:val="002E25B6"/>
    <w:rsid w:val="002E6284"/>
    <w:rsid w:val="002F2197"/>
    <w:rsid w:val="002F553E"/>
    <w:rsid w:val="002F7CC9"/>
    <w:rsid w:val="00301660"/>
    <w:rsid w:val="003016BC"/>
    <w:rsid w:val="00302232"/>
    <w:rsid w:val="00305A30"/>
    <w:rsid w:val="0031516F"/>
    <w:rsid w:val="00320275"/>
    <w:rsid w:val="00321508"/>
    <w:rsid w:val="00323570"/>
    <w:rsid w:val="00323F23"/>
    <w:rsid w:val="00325DEC"/>
    <w:rsid w:val="003260CE"/>
    <w:rsid w:val="00326B59"/>
    <w:rsid w:val="00330547"/>
    <w:rsid w:val="00331A6A"/>
    <w:rsid w:val="00332417"/>
    <w:rsid w:val="00337197"/>
    <w:rsid w:val="0034536E"/>
    <w:rsid w:val="00346C6C"/>
    <w:rsid w:val="00347E56"/>
    <w:rsid w:val="0035042B"/>
    <w:rsid w:val="003512BB"/>
    <w:rsid w:val="00351AFC"/>
    <w:rsid w:val="00353B27"/>
    <w:rsid w:val="00357C2D"/>
    <w:rsid w:val="003600AB"/>
    <w:rsid w:val="00361A28"/>
    <w:rsid w:val="003662C9"/>
    <w:rsid w:val="00366F82"/>
    <w:rsid w:val="003671BA"/>
    <w:rsid w:val="003709D1"/>
    <w:rsid w:val="00370B7F"/>
    <w:rsid w:val="0037133D"/>
    <w:rsid w:val="00376706"/>
    <w:rsid w:val="00376C99"/>
    <w:rsid w:val="003800D4"/>
    <w:rsid w:val="003840BA"/>
    <w:rsid w:val="00386BF0"/>
    <w:rsid w:val="003901AD"/>
    <w:rsid w:val="00392B48"/>
    <w:rsid w:val="003950C8"/>
    <w:rsid w:val="00396384"/>
    <w:rsid w:val="003A2FED"/>
    <w:rsid w:val="003A324E"/>
    <w:rsid w:val="003A4099"/>
    <w:rsid w:val="003B08A9"/>
    <w:rsid w:val="003B51C4"/>
    <w:rsid w:val="003B5AC4"/>
    <w:rsid w:val="003B7DF9"/>
    <w:rsid w:val="003C169D"/>
    <w:rsid w:val="003C1FF2"/>
    <w:rsid w:val="003C32CA"/>
    <w:rsid w:val="003C36DE"/>
    <w:rsid w:val="003C50B4"/>
    <w:rsid w:val="003C55F0"/>
    <w:rsid w:val="003D1984"/>
    <w:rsid w:val="003D3A65"/>
    <w:rsid w:val="003D5C0A"/>
    <w:rsid w:val="003D65F2"/>
    <w:rsid w:val="003D6DE1"/>
    <w:rsid w:val="003E4108"/>
    <w:rsid w:val="003E53B1"/>
    <w:rsid w:val="003F37D9"/>
    <w:rsid w:val="003F3A0E"/>
    <w:rsid w:val="003F3B85"/>
    <w:rsid w:val="003F4192"/>
    <w:rsid w:val="003F79E9"/>
    <w:rsid w:val="003F7A20"/>
    <w:rsid w:val="00400BDE"/>
    <w:rsid w:val="00401D19"/>
    <w:rsid w:val="004039D0"/>
    <w:rsid w:val="0040589F"/>
    <w:rsid w:val="00406523"/>
    <w:rsid w:val="004115B7"/>
    <w:rsid w:val="004117EE"/>
    <w:rsid w:val="00413F1F"/>
    <w:rsid w:val="00415CA8"/>
    <w:rsid w:val="004174CD"/>
    <w:rsid w:val="00417F7F"/>
    <w:rsid w:val="0042075B"/>
    <w:rsid w:val="00420DBE"/>
    <w:rsid w:val="00420ECB"/>
    <w:rsid w:val="00421538"/>
    <w:rsid w:val="00426622"/>
    <w:rsid w:val="00426FAE"/>
    <w:rsid w:val="00427584"/>
    <w:rsid w:val="00427DF0"/>
    <w:rsid w:val="004318C1"/>
    <w:rsid w:val="00432199"/>
    <w:rsid w:val="004325FE"/>
    <w:rsid w:val="004411A6"/>
    <w:rsid w:val="00443A67"/>
    <w:rsid w:val="00445ECE"/>
    <w:rsid w:val="004505AA"/>
    <w:rsid w:val="004505E7"/>
    <w:rsid w:val="00454AEE"/>
    <w:rsid w:val="0045509B"/>
    <w:rsid w:val="00456DD4"/>
    <w:rsid w:val="00457912"/>
    <w:rsid w:val="004630CD"/>
    <w:rsid w:val="00465BF5"/>
    <w:rsid w:val="00466504"/>
    <w:rsid w:val="00466F3F"/>
    <w:rsid w:val="00467614"/>
    <w:rsid w:val="004713C3"/>
    <w:rsid w:val="00471C54"/>
    <w:rsid w:val="00472CF5"/>
    <w:rsid w:val="00474053"/>
    <w:rsid w:val="00475465"/>
    <w:rsid w:val="00481091"/>
    <w:rsid w:val="00482BF1"/>
    <w:rsid w:val="00482E78"/>
    <w:rsid w:val="00483753"/>
    <w:rsid w:val="00483F1A"/>
    <w:rsid w:val="0048434B"/>
    <w:rsid w:val="00485A9C"/>
    <w:rsid w:val="00486C0F"/>
    <w:rsid w:val="004872F8"/>
    <w:rsid w:val="00491459"/>
    <w:rsid w:val="00491A94"/>
    <w:rsid w:val="0049363E"/>
    <w:rsid w:val="00493F8C"/>
    <w:rsid w:val="004947EA"/>
    <w:rsid w:val="0049496E"/>
    <w:rsid w:val="00496D60"/>
    <w:rsid w:val="004A061E"/>
    <w:rsid w:val="004A0824"/>
    <w:rsid w:val="004A1C36"/>
    <w:rsid w:val="004A2A5F"/>
    <w:rsid w:val="004A5D2A"/>
    <w:rsid w:val="004A7D5D"/>
    <w:rsid w:val="004A7E8B"/>
    <w:rsid w:val="004B1F4A"/>
    <w:rsid w:val="004B25C4"/>
    <w:rsid w:val="004B2DDA"/>
    <w:rsid w:val="004B3B0F"/>
    <w:rsid w:val="004B3E6D"/>
    <w:rsid w:val="004B501C"/>
    <w:rsid w:val="004B57F0"/>
    <w:rsid w:val="004B7EA1"/>
    <w:rsid w:val="004C0BD6"/>
    <w:rsid w:val="004C44F3"/>
    <w:rsid w:val="004C4F86"/>
    <w:rsid w:val="004D2B3E"/>
    <w:rsid w:val="004D32F0"/>
    <w:rsid w:val="004D4DD0"/>
    <w:rsid w:val="004D51E1"/>
    <w:rsid w:val="004D5688"/>
    <w:rsid w:val="004D6F9C"/>
    <w:rsid w:val="004E0F75"/>
    <w:rsid w:val="004E2FAB"/>
    <w:rsid w:val="004E5F2E"/>
    <w:rsid w:val="004F0947"/>
    <w:rsid w:val="004F0F72"/>
    <w:rsid w:val="004F1E1F"/>
    <w:rsid w:val="004F2628"/>
    <w:rsid w:val="004F26B7"/>
    <w:rsid w:val="004F4B25"/>
    <w:rsid w:val="004F4D3E"/>
    <w:rsid w:val="005015F2"/>
    <w:rsid w:val="00502B0A"/>
    <w:rsid w:val="00515E7F"/>
    <w:rsid w:val="005168EA"/>
    <w:rsid w:val="005210A8"/>
    <w:rsid w:val="00522C7C"/>
    <w:rsid w:val="00525E17"/>
    <w:rsid w:val="00525E99"/>
    <w:rsid w:val="005264C0"/>
    <w:rsid w:val="00526D3C"/>
    <w:rsid w:val="005273D3"/>
    <w:rsid w:val="005329E4"/>
    <w:rsid w:val="00534087"/>
    <w:rsid w:val="005363DD"/>
    <w:rsid w:val="00543158"/>
    <w:rsid w:val="00543B76"/>
    <w:rsid w:val="005471DA"/>
    <w:rsid w:val="00552170"/>
    <w:rsid w:val="00553265"/>
    <w:rsid w:val="00560089"/>
    <w:rsid w:val="00575404"/>
    <w:rsid w:val="00581F2A"/>
    <w:rsid w:val="0058331C"/>
    <w:rsid w:val="00584EF9"/>
    <w:rsid w:val="005850B9"/>
    <w:rsid w:val="005853A0"/>
    <w:rsid w:val="005861FA"/>
    <w:rsid w:val="0058783A"/>
    <w:rsid w:val="00592858"/>
    <w:rsid w:val="0059699C"/>
    <w:rsid w:val="005A26B7"/>
    <w:rsid w:val="005A3271"/>
    <w:rsid w:val="005A5345"/>
    <w:rsid w:val="005A68B8"/>
    <w:rsid w:val="005C1781"/>
    <w:rsid w:val="005C405C"/>
    <w:rsid w:val="005C4CCA"/>
    <w:rsid w:val="005C6BA6"/>
    <w:rsid w:val="005C6BAD"/>
    <w:rsid w:val="005C6D15"/>
    <w:rsid w:val="005C7FED"/>
    <w:rsid w:val="005D110A"/>
    <w:rsid w:val="005D5D7E"/>
    <w:rsid w:val="005E165F"/>
    <w:rsid w:val="005E1C68"/>
    <w:rsid w:val="005E2040"/>
    <w:rsid w:val="005E265E"/>
    <w:rsid w:val="005E2771"/>
    <w:rsid w:val="005E57F8"/>
    <w:rsid w:val="005E68E5"/>
    <w:rsid w:val="005F026B"/>
    <w:rsid w:val="005F31FA"/>
    <w:rsid w:val="005F4DE7"/>
    <w:rsid w:val="005F5524"/>
    <w:rsid w:val="005F5DC7"/>
    <w:rsid w:val="005F6538"/>
    <w:rsid w:val="005F7DDA"/>
    <w:rsid w:val="0060156B"/>
    <w:rsid w:val="00603018"/>
    <w:rsid w:val="00606DAC"/>
    <w:rsid w:val="00607F8E"/>
    <w:rsid w:val="00614626"/>
    <w:rsid w:val="006148B0"/>
    <w:rsid w:val="00616EAA"/>
    <w:rsid w:val="006173E8"/>
    <w:rsid w:val="00617D3A"/>
    <w:rsid w:val="00620BB8"/>
    <w:rsid w:val="00620C8F"/>
    <w:rsid w:val="0062157A"/>
    <w:rsid w:val="0062208D"/>
    <w:rsid w:val="00624BC8"/>
    <w:rsid w:val="0062568F"/>
    <w:rsid w:val="00625E46"/>
    <w:rsid w:val="00627ECB"/>
    <w:rsid w:val="00630948"/>
    <w:rsid w:val="006357FA"/>
    <w:rsid w:val="0063780D"/>
    <w:rsid w:val="006429FD"/>
    <w:rsid w:val="006437A9"/>
    <w:rsid w:val="00644118"/>
    <w:rsid w:val="00644399"/>
    <w:rsid w:val="006443C8"/>
    <w:rsid w:val="006446D1"/>
    <w:rsid w:val="00645764"/>
    <w:rsid w:val="0064638E"/>
    <w:rsid w:val="006467EE"/>
    <w:rsid w:val="006526BA"/>
    <w:rsid w:val="00653995"/>
    <w:rsid w:val="006557D1"/>
    <w:rsid w:val="00663ACB"/>
    <w:rsid w:val="00667DCD"/>
    <w:rsid w:val="006704DE"/>
    <w:rsid w:val="00671E5B"/>
    <w:rsid w:val="00675F0A"/>
    <w:rsid w:val="006834DA"/>
    <w:rsid w:val="00684BB5"/>
    <w:rsid w:val="00684E93"/>
    <w:rsid w:val="00686388"/>
    <w:rsid w:val="006938B5"/>
    <w:rsid w:val="00693938"/>
    <w:rsid w:val="00695C7E"/>
    <w:rsid w:val="006A0466"/>
    <w:rsid w:val="006A1738"/>
    <w:rsid w:val="006A6772"/>
    <w:rsid w:val="006B0474"/>
    <w:rsid w:val="006B1CCC"/>
    <w:rsid w:val="006B59CB"/>
    <w:rsid w:val="006C0B24"/>
    <w:rsid w:val="006C37E3"/>
    <w:rsid w:val="006D0D74"/>
    <w:rsid w:val="006D204F"/>
    <w:rsid w:val="006D3F78"/>
    <w:rsid w:val="006D56F9"/>
    <w:rsid w:val="006E0475"/>
    <w:rsid w:val="006E2499"/>
    <w:rsid w:val="006E26E6"/>
    <w:rsid w:val="006E5B6C"/>
    <w:rsid w:val="006E6396"/>
    <w:rsid w:val="006F01A3"/>
    <w:rsid w:val="006F0574"/>
    <w:rsid w:val="006F088C"/>
    <w:rsid w:val="006F12FA"/>
    <w:rsid w:val="006F1728"/>
    <w:rsid w:val="006F5218"/>
    <w:rsid w:val="006F536F"/>
    <w:rsid w:val="00700ABB"/>
    <w:rsid w:val="0070277A"/>
    <w:rsid w:val="007040D6"/>
    <w:rsid w:val="0070533C"/>
    <w:rsid w:val="00706794"/>
    <w:rsid w:val="0070725B"/>
    <w:rsid w:val="007077AE"/>
    <w:rsid w:val="007128F6"/>
    <w:rsid w:val="00714FCE"/>
    <w:rsid w:val="007203E3"/>
    <w:rsid w:val="00723C14"/>
    <w:rsid w:val="007243BA"/>
    <w:rsid w:val="00724B91"/>
    <w:rsid w:val="00731376"/>
    <w:rsid w:val="007317EC"/>
    <w:rsid w:val="0073201E"/>
    <w:rsid w:val="00732276"/>
    <w:rsid w:val="007358AB"/>
    <w:rsid w:val="00737079"/>
    <w:rsid w:val="00741530"/>
    <w:rsid w:val="00741759"/>
    <w:rsid w:val="00741E9D"/>
    <w:rsid w:val="00747515"/>
    <w:rsid w:val="007533FA"/>
    <w:rsid w:val="007536AC"/>
    <w:rsid w:val="007570FF"/>
    <w:rsid w:val="007627E7"/>
    <w:rsid w:val="007652F5"/>
    <w:rsid w:val="007653FA"/>
    <w:rsid w:val="00766DD6"/>
    <w:rsid w:val="007670DF"/>
    <w:rsid w:val="00767600"/>
    <w:rsid w:val="0077051D"/>
    <w:rsid w:val="007705BB"/>
    <w:rsid w:val="007755FD"/>
    <w:rsid w:val="00776229"/>
    <w:rsid w:val="00777BC0"/>
    <w:rsid w:val="00781E55"/>
    <w:rsid w:val="007840A8"/>
    <w:rsid w:val="00784B71"/>
    <w:rsid w:val="00785FA7"/>
    <w:rsid w:val="00786D95"/>
    <w:rsid w:val="00790064"/>
    <w:rsid w:val="00791998"/>
    <w:rsid w:val="00791DD1"/>
    <w:rsid w:val="007937BD"/>
    <w:rsid w:val="00793889"/>
    <w:rsid w:val="007951D1"/>
    <w:rsid w:val="00795D35"/>
    <w:rsid w:val="007976A8"/>
    <w:rsid w:val="0079791C"/>
    <w:rsid w:val="007A1590"/>
    <w:rsid w:val="007A1E4D"/>
    <w:rsid w:val="007A4E63"/>
    <w:rsid w:val="007A4E84"/>
    <w:rsid w:val="007A63C6"/>
    <w:rsid w:val="007A7037"/>
    <w:rsid w:val="007B5232"/>
    <w:rsid w:val="007B6AF1"/>
    <w:rsid w:val="007B74D1"/>
    <w:rsid w:val="007C2405"/>
    <w:rsid w:val="007C3B30"/>
    <w:rsid w:val="007C421B"/>
    <w:rsid w:val="007C435B"/>
    <w:rsid w:val="007C6E29"/>
    <w:rsid w:val="007D3316"/>
    <w:rsid w:val="007D5212"/>
    <w:rsid w:val="007D5EDC"/>
    <w:rsid w:val="007D625A"/>
    <w:rsid w:val="007E13C7"/>
    <w:rsid w:val="007E2570"/>
    <w:rsid w:val="007E32A0"/>
    <w:rsid w:val="007F0A9A"/>
    <w:rsid w:val="007F5BE3"/>
    <w:rsid w:val="007F63E9"/>
    <w:rsid w:val="007F7686"/>
    <w:rsid w:val="00801585"/>
    <w:rsid w:val="008018DD"/>
    <w:rsid w:val="00804934"/>
    <w:rsid w:val="00806288"/>
    <w:rsid w:val="008075DA"/>
    <w:rsid w:val="00811825"/>
    <w:rsid w:val="008126CD"/>
    <w:rsid w:val="008126D6"/>
    <w:rsid w:val="00813F5B"/>
    <w:rsid w:val="00820942"/>
    <w:rsid w:val="00825B2A"/>
    <w:rsid w:val="00825E2A"/>
    <w:rsid w:val="008267D8"/>
    <w:rsid w:val="00830F4A"/>
    <w:rsid w:val="008365D6"/>
    <w:rsid w:val="00837183"/>
    <w:rsid w:val="008407BD"/>
    <w:rsid w:val="00841121"/>
    <w:rsid w:val="0084138F"/>
    <w:rsid w:val="00841C00"/>
    <w:rsid w:val="008436C2"/>
    <w:rsid w:val="0084465B"/>
    <w:rsid w:val="00845C65"/>
    <w:rsid w:val="00846CAF"/>
    <w:rsid w:val="00847BB6"/>
    <w:rsid w:val="00850015"/>
    <w:rsid w:val="00851513"/>
    <w:rsid w:val="0085259F"/>
    <w:rsid w:val="0085297D"/>
    <w:rsid w:val="0085495A"/>
    <w:rsid w:val="00855A49"/>
    <w:rsid w:val="00856BF4"/>
    <w:rsid w:val="00861C2D"/>
    <w:rsid w:val="0086232A"/>
    <w:rsid w:val="00862FE2"/>
    <w:rsid w:val="00863E95"/>
    <w:rsid w:val="00865302"/>
    <w:rsid w:val="00865816"/>
    <w:rsid w:val="00866ABD"/>
    <w:rsid w:val="00866E71"/>
    <w:rsid w:val="008671BF"/>
    <w:rsid w:val="00867384"/>
    <w:rsid w:val="00870B90"/>
    <w:rsid w:val="008713FF"/>
    <w:rsid w:val="00873A33"/>
    <w:rsid w:val="0087622F"/>
    <w:rsid w:val="00876C43"/>
    <w:rsid w:val="0087782E"/>
    <w:rsid w:val="00877CDF"/>
    <w:rsid w:val="00881A4B"/>
    <w:rsid w:val="008848FC"/>
    <w:rsid w:val="008851B6"/>
    <w:rsid w:val="00885899"/>
    <w:rsid w:val="00886D74"/>
    <w:rsid w:val="0089449A"/>
    <w:rsid w:val="00895088"/>
    <w:rsid w:val="00895A84"/>
    <w:rsid w:val="0089755C"/>
    <w:rsid w:val="008A0EE4"/>
    <w:rsid w:val="008A2EE5"/>
    <w:rsid w:val="008A37E9"/>
    <w:rsid w:val="008A3FEF"/>
    <w:rsid w:val="008A4DF2"/>
    <w:rsid w:val="008A5285"/>
    <w:rsid w:val="008A6B2C"/>
    <w:rsid w:val="008B0E17"/>
    <w:rsid w:val="008B4932"/>
    <w:rsid w:val="008B4E27"/>
    <w:rsid w:val="008B595C"/>
    <w:rsid w:val="008B5DE2"/>
    <w:rsid w:val="008C097B"/>
    <w:rsid w:val="008C1409"/>
    <w:rsid w:val="008C1922"/>
    <w:rsid w:val="008C2A5F"/>
    <w:rsid w:val="008C3243"/>
    <w:rsid w:val="008C3D3E"/>
    <w:rsid w:val="008C4C4B"/>
    <w:rsid w:val="008C5369"/>
    <w:rsid w:val="008C654B"/>
    <w:rsid w:val="008C6997"/>
    <w:rsid w:val="008D0E49"/>
    <w:rsid w:val="008D1148"/>
    <w:rsid w:val="008D18C1"/>
    <w:rsid w:val="008D3EFC"/>
    <w:rsid w:val="008D4C99"/>
    <w:rsid w:val="008D649A"/>
    <w:rsid w:val="008E0C56"/>
    <w:rsid w:val="008E286A"/>
    <w:rsid w:val="008E321D"/>
    <w:rsid w:val="008E4061"/>
    <w:rsid w:val="008E4CA7"/>
    <w:rsid w:val="008F0739"/>
    <w:rsid w:val="008F131F"/>
    <w:rsid w:val="008F2B22"/>
    <w:rsid w:val="008F3178"/>
    <w:rsid w:val="008F6A31"/>
    <w:rsid w:val="00900201"/>
    <w:rsid w:val="0090080D"/>
    <w:rsid w:val="00900F3C"/>
    <w:rsid w:val="00902218"/>
    <w:rsid w:val="0090431D"/>
    <w:rsid w:val="00905E6D"/>
    <w:rsid w:val="00906B36"/>
    <w:rsid w:val="00906CC0"/>
    <w:rsid w:val="00907953"/>
    <w:rsid w:val="00912F08"/>
    <w:rsid w:val="00913603"/>
    <w:rsid w:val="00916D95"/>
    <w:rsid w:val="00917BE9"/>
    <w:rsid w:val="009234F0"/>
    <w:rsid w:val="00924D2C"/>
    <w:rsid w:val="00931879"/>
    <w:rsid w:val="00933DF2"/>
    <w:rsid w:val="0093424C"/>
    <w:rsid w:val="00935AEF"/>
    <w:rsid w:val="00943228"/>
    <w:rsid w:val="009451B3"/>
    <w:rsid w:val="00945244"/>
    <w:rsid w:val="00945F74"/>
    <w:rsid w:val="0094634B"/>
    <w:rsid w:val="00951816"/>
    <w:rsid w:val="009530E8"/>
    <w:rsid w:val="00954927"/>
    <w:rsid w:val="00956FC0"/>
    <w:rsid w:val="00957B28"/>
    <w:rsid w:val="00963E29"/>
    <w:rsid w:val="00966DCE"/>
    <w:rsid w:val="00973BB3"/>
    <w:rsid w:val="00984C4B"/>
    <w:rsid w:val="00985324"/>
    <w:rsid w:val="00987A2D"/>
    <w:rsid w:val="00990616"/>
    <w:rsid w:val="0099490F"/>
    <w:rsid w:val="009962EB"/>
    <w:rsid w:val="00996817"/>
    <w:rsid w:val="009A057C"/>
    <w:rsid w:val="009A2D5D"/>
    <w:rsid w:val="009A3E97"/>
    <w:rsid w:val="009A55DD"/>
    <w:rsid w:val="009B07CD"/>
    <w:rsid w:val="009B0DC0"/>
    <w:rsid w:val="009B16F9"/>
    <w:rsid w:val="009B1B2B"/>
    <w:rsid w:val="009B296D"/>
    <w:rsid w:val="009B4B27"/>
    <w:rsid w:val="009B5CB3"/>
    <w:rsid w:val="009B7E5A"/>
    <w:rsid w:val="009C3430"/>
    <w:rsid w:val="009C45A5"/>
    <w:rsid w:val="009C493B"/>
    <w:rsid w:val="009C6339"/>
    <w:rsid w:val="009C6BFE"/>
    <w:rsid w:val="009C6DE2"/>
    <w:rsid w:val="009D0E2B"/>
    <w:rsid w:val="009D19DF"/>
    <w:rsid w:val="009D3B8E"/>
    <w:rsid w:val="009E052E"/>
    <w:rsid w:val="009E3224"/>
    <w:rsid w:val="009E32F6"/>
    <w:rsid w:val="009E4148"/>
    <w:rsid w:val="009E42F9"/>
    <w:rsid w:val="009E4AD2"/>
    <w:rsid w:val="009E6358"/>
    <w:rsid w:val="009F0B58"/>
    <w:rsid w:val="009F648A"/>
    <w:rsid w:val="009F71E2"/>
    <w:rsid w:val="00A015B3"/>
    <w:rsid w:val="00A025C3"/>
    <w:rsid w:val="00A04755"/>
    <w:rsid w:val="00A058BC"/>
    <w:rsid w:val="00A05B39"/>
    <w:rsid w:val="00A068C8"/>
    <w:rsid w:val="00A06E33"/>
    <w:rsid w:val="00A107A7"/>
    <w:rsid w:val="00A11450"/>
    <w:rsid w:val="00A13156"/>
    <w:rsid w:val="00A1446E"/>
    <w:rsid w:val="00A14F34"/>
    <w:rsid w:val="00A15362"/>
    <w:rsid w:val="00A15C11"/>
    <w:rsid w:val="00A205DB"/>
    <w:rsid w:val="00A206BE"/>
    <w:rsid w:val="00A22837"/>
    <w:rsid w:val="00A2651A"/>
    <w:rsid w:val="00A27D0D"/>
    <w:rsid w:val="00A30C0E"/>
    <w:rsid w:val="00A31CAD"/>
    <w:rsid w:val="00A31F65"/>
    <w:rsid w:val="00A35B48"/>
    <w:rsid w:val="00A35DE4"/>
    <w:rsid w:val="00A37076"/>
    <w:rsid w:val="00A372BD"/>
    <w:rsid w:val="00A37B35"/>
    <w:rsid w:val="00A419B3"/>
    <w:rsid w:val="00A42CB9"/>
    <w:rsid w:val="00A4515D"/>
    <w:rsid w:val="00A501BE"/>
    <w:rsid w:val="00A549A9"/>
    <w:rsid w:val="00A55EDB"/>
    <w:rsid w:val="00A56A69"/>
    <w:rsid w:val="00A57477"/>
    <w:rsid w:val="00A60221"/>
    <w:rsid w:val="00A60DEC"/>
    <w:rsid w:val="00A63CA0"/>
    <w:rsid w:val="00A658D1"/>
    <w:rsid w:val="00A7125E"/>
    <w:rsid w:val="00A7213B"/>
    <w:rsid w:val="00A72A44"/>
    <w:rsid w:val="00A82765"/>
    <w:rsid w:val="00A84909"/>
    <w:rsid w:val="00A8532A"/>
    <w:rsid w:val="00A85896"/>
    <w:rsid w:val="00A86FBB"/>
    <w:rsid w:val="00A87D5B"/>
    <w:rsid w:val="00A9141F"/>
    <w:rsid w:val="00A9195D"/>
    <w:rsid w:val="00AA0459"/>
    <w:rsid w:val="00AA0D59"/>
    <w:rsid w:val="00AA129B"/>
    <w:rsid w:val="00AA23E3"/>
    <w:rsid w:val="00AA6AD1"/>
    <w:rsid w:val="00AB3C5A"/>
    <w:rsid w:val="00AB58B8"/>
    <w:rsid w:val="00AB6D03"/>
    <w:rsid w:val="00AC110D"/>
    <w:rsid w:val="00AC380F"/>
    <w:rsid w:val="00AC6388"/>
    <w:rsid w:val="00AD1DF3"/>
    <w:rsid w:val="00AD65B6"/>
    <w:rsid w:val="00AD6BC5"/>
    <w:rsid w:val="00AD6DF4"/>
    <w:rsid w:val="00AE0F7F"/>
    <w:rsid w:val="00AE2AD1"/>
    <w:rsid w:val="00AE3CD6"/>
    <w:rsid w:val="00AE4846"/>
    <w:rsid w:val="00AF1B82"/>
    <w:rsid w:val="00AF2260"/>
    <w:rsid w:val="00AF286E"/>
    <w:rsid w:val="00AF4623"/>
    <w:rsid w:val="00AF5194"/>
    <w:rsid w:val="00AF5434"/>
    <w:rsid w:val="00AF5563"/>
    <w:rsid w:val="00AF5C13"/>
    <w:rsid w:val="00AF611F"/>
    <w:rsid w:val="00B019B2"/>
    <w:rsid w:val="00B04E52"/>
    <w:rsid w:val="00B055BE"/>
    <w:rsid w:val="00B06E1C"/>
    <w:rsid w:val="00B102F6"/>
    <w:rsid w:val="00B12005"/>
    <w:rsid w:val="00B127F0"/>
    <w:rsid w:val="00B12C32"/>
    <w:rsid w:val="00B15C75"/>
    <w:rsid w:val="00B177F3"/>
    <w:rsid w:val="00B20B22"/>
    <w:rsid w:val="00B210F7"/>
    <w:rsid w:val="00B22A63"/>
    <w:rsid w:val="00B23E04"/>
    <w:rsid w:val="00B27386"/>
    <w:rsid w:val="00B3099F"/>
    <w:rsid w:val="00B30CF2"/>
    <w:rsid w:val="00B35029"/>
    <w:rsid w:val="00B403CB"/>
    <w:rsid w:val="00B40DDF"/>
    <w:rsid w:val="00B43C12"/>
    <w:rsid w:val="00B43D2A"/>
    <w:rsid w:val="00B45E32"/>
    <w:rsid w:val="00B466E4"/>
    <w:rsid w:val="00B46F37"/>
    <w:rsid w:val="00B47836"/>
    <w:rsid w:val="00B54FFD"/>
    <w:rsid w:val="00B60390"/>
    <w:rsid w:val="00B634DE"/>
    <w:rsid w:val="00B66AD4"/>
    <w:rsid w:val="00B66C98"/>
    <w:rsid w:val="00B70216"/>
    <w:rsid w:val="00B70DC1"/>
    <w:rsid w:val="00B717FC"/>
    <w:rsid w:val="00B741F5"/>
    <w:rsid w:val="00B74508"/>
    <w:rsid w:val="00B803B7"/>
    <w:rsid w:val="00B810FE"/>
    <w:rsid w:val="00B82A88"/>
    <w:rsid w:val="00B8313E"/>
    <w:rsid w:val="00B859E4"/>
    <w:rsid w:val="00B86BC5"/>
    <w:rsid w:val="00B86F06"/>
    <w:rsid w:val="00B91B55"/>
    <w:rsid w:val="00B938DC"/>
    <w:rsid w:val="00B95551"/>
    <w:rsid w:val="00BA36F9"/>
    <w:rsid w:val="00BA55A0"/>
    <w:rsid w:val="00BA5856"/>
    <w:rsid w:val="00BA59CB"/>
    <w:rsid w:val="00BB0088"/>
    <w:rsid w:val="00BB39F7"/>
    <w:rsid w:val="00BC2E6D"/>
    <w:rsid w:val="00BC7E81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34EB"/>
    <w:rsid w:val="00BE62C6"/>
    <w:rsid w:val="00BE7A87"/>
    <w:rsid w:val="00BF07D7"/>
    <w:rsid w:val="00BF0D28"/>
    <w:rsid w:val="00BF1057"/>
    <w:rsid w:val="00BF2686"/>
    <w:rsid w:val="00BF2AEB"/>
    <w:rsid w:val="00BF3A26"/>
    <w:rsid w:val="00BF3D9D"/>
    <w:rsid w:val="00BF4867"/>
    <w:rsid w:val="00BF4CC3"/>
    <w:rsid w:val="00BF5EF9"/>
    <w:rsid w:val="00BF676E"/>
    <w:rsid w:val="00BF6ADA"/>
    <w:rsid w:val="00C02A94"/>
    <w:rsid w:val="00C058E9"/>
    <w:rsid w:val="00C05F23"/>
    <w:rsid w:val="00C1131C"/>
    <w:rsid w:val="00C16BA0"/>
    <w:rsid w:val="00C17940"/>
    <w:rsid w:val="00C17E51"/>
    <w:rsid w:val="00C209CD"/>
    <w:rsid w:val="00C211DB"/>
    <w:rsid w:val="00C21B73"/>
    <w:rsid w:val="00C25582"/>
    <w:rsid w:val="00C34D45"/>
    <w:rsid w:val="00C34F13"/>
    <w:rsid w:val="00C37317"/>
    <w:rsid w:val="00C40950"/>
    <w:rsid w:val="00C42413"/>
    <w:rsid w:val="00C42BAE"/>
    <w:rsid w:val="00C450AA"/>
    <w:rsid w:val="00C45276"/>
    <w:rsid w:val="00C45CD8"/>
    <w:rsid w:val="00C473C9"/>
    <w:rsid w:val="00C47CDC"/>
    <w:rsid w:val="00C505A8"/>
    <w:rsid w:val="00C50BEB"/>
    <w:rsid w:val="00C51B86"/>
    <w:rsid w:val="00C55796"/>
    <w:rsid w:val="00C62756"/>
    <w:rsid w:val="00C62AEE"/>
    <w:rsid w:val="00C655E4"/>
    <w:rsid w:val="00C724BB"/>
    <w:rsid w:val="00C72DAB"/>
    <w:rsid w:val="00C75491"/>
    <w:rsid w:val="00C754B7"/>
    <w:rsid w:val="00C7783A"/>
    <w:rsid w:val="00C80E70"/>
    <w:rsid w:val="00C819D6"/>
    <w:rsid w:val="00C87687"/>
    <w:rsid w:val="00C87CB1"/>
    <w:rsid w:val="00C90004"/>
    <w:rsid w:val="00C9001B"/>
    <w:rsid w:val="00C90C73"/>
    <w:rsid w:val="00C92F7B"/>
    <w:rsid w:val="00C93206"/>
    <w:rsid w:val="00C9635B"/>
    <w:rsid w:val="00CB1F35"/>
    <w:rsid w:val="00CB4376"/>
    <w:rsid w:val="00CC3392"/>
    <w:rsid w:val="00CC45FE"/>
    <w:rsid w:val="00CD333E"/>
    <w:rsid w:val="00CD6D17"/>
    <w:rsid w:val="00CD7A0A"/>
    <w:rsid w:val="00CE03F3"/>
    <w:rsid w:val="00CE5D87"/>
    <w:rsid w:val="00CE70AA"/>
    <w:rsid w:val="00CF12A2"/>
    <w:rsid w:val="00CF3482"/>
    <w:rsid w:val="00CF5A6E"/>
    <w:rsid w:val="00D01EA6"/>
    <w:rsid w:val="00D07BAF"/>
    <w:rsid w:val="00D1158A"/>
    <w:rsid w:val="00D13598"/>
    <w:rsid w:val="00D15476"/>
    <w:rsid w:val="00D15C67"/>
    <w:rsid w:val="00D20BB5"/>
    <w:rsid w:val="00D22B33"/>
    <w:rsid w:val="00D252C6"/>
    <w:rsid w:val="00D25DEF"/>
    <w:rsid w:val="00D26FFC"/>
    <w:rsid w:val="00D271AE"/>
    <w:rsid w:val="00D30510"/>
    <w:rsid w:val="00D3165A"/>
    <w:rsid w:val="00D31ED8"/>
    <w:rsid w:val="00D33835"/>
    <w:rsid w:val="00D37438"/>
    <w:rsid w:val="00D37503"/>
    <w:rsid w:val="00D3756F"/>
    <w:rsid w:val="00D419AD"/>
    <w:rsid w:val="00D42133"/>
    <w:rsid w:val="00D4230D"/>
    <w:rsid w:val="00D42D72"/>
    <w:rsid w:val="00D43F8A"/>
    <w:rsid w:val="00D4415A"/>
    <w:rsid w:val="00D4453C"/>
    <w:rsid w:val="00D45EAB"/>
    <w:rsid w:val="00D46225"/>
    <w:rsid w:val="00D46657"/>
    <w:rsid w:val="00D47C87"/>
    <w:rsid w:val="00D53D67"/>
    <w:rsid w:val="00D54922"/>
    <w:rsid w:val="00D56D5A"/>
    <w:rsid w:val="00D60CC9"/>
    <w:rsid w:val="00D60DD0"/>
    <w:rsid w:val="00D614C9"/>
    <w:rsid w:val="00D61B1B"/>
    <w:rsid w:val="00D64407"/>
    <w:rsid w:val="00D660F1"/>
    <w:rsid w:val="00D70213"/>
    <w:rsid w:val="00D70B30"/>
    <w:rsid w:val="00D7262F"/>
    <w:rsid w:val="00D74570"/>
    <w:rsid w:val="00D81DC3"/>
    <w:rsid w:val="00D83DFD"/>
    <w:rsid w:val="00D87692"/>
    <w:rsid w:val="00D90365"/>
    <w:rsid w:val="00D96DB1"/>
    <w:rsid w:val="00DA14B2"/>
    <w:rsid w:val="00DA73D2"/>
    <w:rsid w:val="00DB0EE5"/>
    <w:rsid w:val="00DB1809"/>
    <w:rsid w:val="00DC1C39"/>
    <w:rsid w:val="00DC40B9"/>
    <w:rsid w:val="00DD0BFD"/>
    <w:rsid w:val="00DD18D8"/>
    <w:rsid w:val="00DD1D65"/>
    <w:rsid w:val="00DD39A5"/>
    <w:rsid w:val="00DD3E26"/>
    <w:rsid w:val="00DD494E"/>
    <w:rsid w:val="00DD5004"/>
    <w:rsid w:val="00DD6F02"/>
    <w:rsid w:val="00DD7BED"/>
    <w:rsid w:val="00DE2DF4"/>
    <w:rsid w:val="00DE44FC"/>
    <w:rsid w:val="00DE4AAD"/>
    <w:rsid w:val="00DE4F52"/>
    <w:rsid w:val="00DE614C"/>
    <w:rsid w:val="00DF248E"/>
    <w:rsid w:val="00DF5240"/>
    <w:rsid w:val="00DF6736"/>
    <w:rsid w:val="00DF7D44"/>
    <w:rsid w:val="00E01D00"/>
    <w:rsid w:val="00E055AE"/>
    <w:rsid w:val="00E07593"/>
    <w:rsid w:val="00E104A9"/>
    <w:rsid w:val="00E12EE6"/>
    <w:rsid w:val="00E2018C"/>
    <w:rsid w:val="00E22BA9"/>
    <w:rsid w:val="00E253AD"/>
    <w:rsid w:val="00E26EEC"/>
    <w:rsid w:val="00E3469D"/>
    <w:rsid w:val="00E3630C"/>
    <w:rsid w:val="00E37DA5"/>
    <w:rsid w:val="00E4246F"/>
    <w:rsid w:val="00E44386"/>
    <w:rsid w:val="00E460B6"/>
    <w:rsid w:val="00E51AEE"/>
    <w:rsid w:val="00E5406E"/>
    <w:rsid w:val="00E549F7"/>
    <w:rsid w:val="00E54A46"/>
    <w:rsid w:val="00E54E53"/>
    <w:rsid w:val="00E54F8B"/>
    <w:rsid w:val="00E57BDB"/>
    <w:rsid w:val="00E645F7"/>
    <w:rsid w:val="00E6532E"/>
    <w:rsid w:val="00E718B8"/>
    <w:rsid w:val="00E72CB2"/>
    <w:rsid w:val="00E72E30"/>
    <w:rsid w:val="00E747D1"/>
    <w:rsid w:val="00E75906"/>
    <w:rsid w:val="00E77629"/>
    <w:rsid w:val="00E80771"/>
    <w:rsid w:val="00E80A58"/>
    <w:rsid w:val="00E81645"/>
    <w:rsid w:val="00E8345A"/>
    <w:rsid w:val="00E847D4"/>
    <w:rsid w:val="00E869E1"/>
    <w:rsid w:val="00E907F3"/>
    <w:rsid w:val="00E90CCE"/>
    <w:rsid w:val="00E916BB"/>
    <w:rsid w:val="00E943DC"/>
    <w:rsid w:val="00E9506C"/>
    <w:rsid w:val="00E951DD"/>
    <w:rsid w:val="00E96036"/>
    <w:rsid w:val="00EA0A18"/>
    <w:rsid w:val="00EA281A"/>
    <w:rsid w:val="00EA4546"/>
    <w:rsid w:val="00EA4585"/>
    <w:rsid w:val="00EA680D"/>
    <w:rsid w:val="00EB2237"/>
    <w:rsid w:val="00EB26C8"/>
    <w:rsid w:val="00EB3B00"/>
    <w:rsid w:val="00EB54A1"/>
    <w:rsid w:val="00EB54D0"/>
    <w:rsid w:val="00EB6596"/>
    <w:rsid w:val="00EC36FE"/>
    <w:rsid w:val="00EC69E1"/>
    <w:rsid w:val="00ED269B"/>
    <w:rsid w:val="00ED39FA"/>
    <w:rsid w:val="00ED403B"/>
    <w:rsid w:val="00ED678C"/>
    <w:rsid w:val="00ED6813"/>
    <w:rsid w:val="00ED6D0D"/>
    <w:rsid w:val="00EE02C8"/>
    <w:rsid w:val="00EE0C02"/>
    <w:rsid w:val="00EE4AEB"/>
    <w:rsid w:val="00EF1514"/>
    <w:rsid w:val="00EF1651"/>
    <w:rsid w:val="00EF2023"/>
    <w:rsid w:val="00EF2902"/>
    <w:rsid w:val="00EF3E4C"/>
    <w:rsid w:val="00F0000D"/>
    <w:rsid w:val="00F0075A"/>
    <w:rsid w:val="00F00DB1"/>
    <w:rsid w:val="00F01441"/>
    <w:rsid w:val="00F02F51"/>
    <w:rsid w:val="00F03CD7"/>
    <w:rsid w:val="00F05CE5"/>
    <w:rsid w:val="00F06A0A"/>
    <w:rsid w:val="00F06C64"/>
    <w:rsid w:val="00F10072"/>
    <w:rsid w:val="00F11515"/>
    <w:rsid w:val="00F1443B"/>
    <w:rsid w:val="00F145D6"/>
    <w:rsid w:val="00F17F74"/>
    <w:rsid w:val="00F201D4"/>
    <w:rsid w:val="00F21FFB"/>
    <w:rsid w:val="00F2385B"/>
    <w:rsid w:val="00F23C48"/>
    <w:rsid w:val="00F23F94"/>
    <w:rsid w:val="00F27070"/>
    <w:rsid w:val="00F27645"/>
    <w:rsid w:val="00F27B0E"/>
    <w:rsid w:val="00F316A7"/>
    <w:rsid w:val="00F36B9B"/>
    <w:rsid w:val="00F44B34"/>
    <w:rsid w:val="00F45DC9"/>
    <w:rsid w:val="00F46C05"/>
    <w:rsid w:val="00F5409D"/>
    <w:rsid w:val="00F5509C"/>
    <w:rsid w:val="00F55104"/>
    <w:rsid w:val="00F638E2"/>
    <w:rsid w:val="00F63BB7"/>
    <w:rsid w:val="00F64BB2"/>
    <w:rsid w:val="00F653F5"/>
    <w:rsid w:val="00F65F7A"/>
    <w:rsid w:val="00F664F9"/>
    <w:rsid w:val="00F66B66"/>
    <w:rsid w:val="00F67B94"/>
    <w:rsid w:val="00F750A9"/>
    <w:rsid w:val="00F77300"/>
    <w:rsid w:val="00F81355"/>
    <w:rsid w:val="00F82426"/>
    <w:rsid w:val="00F82452"/>
    <w:rsid w:val="00F82E2C"/>
    <w:rsid w:val="00F850DA"/>
    <w:rsid w:val="00F86054"/>
    <w:rsid w:val="00F8707E"/>
    <w:rsid w:val="00F87178"/>
    <w:rsid w:val="00F93702"/>
    <w:rsid w:val="00F94F5A"/>
    <w:rsid w:val="00F96DA2"/>
    <w:rsid w:val="00F96F23"/>
    <w:rsid w:val="00FA05FF"/>
    <w:rsid w:val="00FA5F88"/>
    <w:rsid w:val="00FA69A6"/>
    <w:rsid w:val="00FA6BF6"/>
    <w:rsid w:val="00FA713E"/>
    <w:rsid w:val="00FB5CC6"/>
    <w:rsid w:val="00FC1AFE"/>
    <w:rsid w:val="00FC2077"/>
    <w:rsid w:val="00FC3D6C"/>
    <w:rsid w:val="00FC40C5"/>
    <w:rsid w:val="00FC554D"/>
    <w:rsid w:val="00FC6034"/>
    <w:rsid w:val="00FC65EF"/>
    <w:rsid w:val="00FC730F"/>
    <w:rsid w:val="00FC73BF"/>
    <w:rsid w:val="00FD3D54"/>
    <w:rsid w:val="00FD48C9"/>
    <w:rsid w:val="00FD703D"/>
    <w:rsid w:val="00FD72A8"/>
    <w:rsid w:val="00FE04D7"/>
    <w:rsid w:val="00FE1C8D"/>
    <w:rsid w:val="00FE315A"/>
    <w:rsid w:val="00FE57B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12B7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E12B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1E12B7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722DB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722DB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722DB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WW8Num1z0">
    <w:name w:val="WW8Num1z0"/>
    <w:uiPriority w:val="99"/>
    <w:rsid w:val="001E12B7"/>
    <w:rPr>
      <w:rFonts w:ascii="Wingdings" w:hAnsi="Wingdings"/>
      <w:color w:val="0082B0"/>
    </w:rPr>
  </w:style>
  <w:style w:type="character" w:customStyle="1" w:styleId="WW8Num2z0">
    <w:name w:val="WW8Num2z0"/>
    <w:uiPriority w:val="99"/>
    <w:rsid w:val="001E12B7"/>
    <w:rPr>
      <w:rFonts w:ascii="Wingdings" w:hAnsi="Wingdings"/>
    </w:rPr>
  </w:style>
  <w:style w:type="character" w:customStyle="1" w:styleId="WW8Num2z1">
    <w:name w:val="WW8Num2z1"/>
    <w:uiPriority w:val="99"/>
    <w:rsid w:val="001E12B7"/>
    <w:rPr>
      <w:rFonts w:ascii="Courier New" w:hAnsi="Courier New"/>
    </w:rPr>
  </w:style>
  <w:style w:type="character" w:customStyle="1" w:styleId="WW8Num2z3">
    <w:name w:val="WW8Num2z3"/>
    <w:uiPriority w:val="99"/>
    <w:rsid w:val="001E12B7"/>
    <w:rPr>
      <w:rFonts w:ascii="Symbol" w:hAnsi="Symbol"/>
    </w:rPr>
  </w:style>
  <w:style w:type="character" w:customStyle="1" w:styleId="WW8Num4z0">
    <w:name w:val="WW8Num4z0"/>
    <w:uiPriority w:val="99"/>
    <w:rsid w:val="001E12B7"/>
    <w:rPr>
      <w:rFonts w:ascii="Wingdings" w:hAnsi="Wingdings"/>
      <w:color w:val="0082B0"/>
    </w:rPr>
  </w:style>
  <w:style w:type="character" w:customStyle="1" w:styleId="WW8Num4z1">
    <w:name w:val="WW8Num4z1"/>
    <w:uiPriority w:val="99"/>
    <w:rsid w:val="001E12B7"/>
    <w:rPr>
      <w:rFonts w:ascii="Courier New" w:hAnsi="Courier New"/>
    </w:rPr>
  </w:style>
  <w:style w:type="character" w:customStyle="1" w:styleId="WW8Num4z2">
    <w:name w:val="WW8Num4z2"/>
    <w:uiPriority w:val="99"/>
    <w:rsid w:val="001E12B7"/>
    <w:rPr>
      <w:rFonts w:ascii="Wingdings" w:hAnsi="Wingdings"/>
    </w:rPr>
  </w:style>
  <w:style w:type="character" w:customStyle="1" w:styleId="WW8Num4z3">
    <w:name w:val="WW8Num4z3"/>
    <w:uiPriority w:val="99"/>
    <w:rsid w:val="001E12B7"/>
    <w:rPr>
      <w:rFonts w:ascii="Symbol" w:hAnsi="Symbol"/>
    </w:rPr>
  </w:style>
  <w:style w:type="character" w:customStyle="1" w:styleId="WW8Num5z0">
    <w:name w:val="WW8Num5z0"/>
    <w:uiPriority w:val="99"/>
    <w:rsid w:val="001E12B7"/>
    <w:rPr>
      <w:rFonts w:ascii="Wingdings" w:hAnsi="Wingdings"/>
      <w:color w:val="0082B0"/>
    </w:rPr>
  </w:style>
  <w:style w:type="character" w:customStyle="1" w:styleId="WW8Num5z1">
    <w:name w:val="WW8Num5z1"/>
    <w:uiPriority w:val="99"/>
    <w:rsid w:val="001E12B7"/>
    <w:rPr>
      <w:rFonts w:ascii="Courier New" w:hAnsi="Courier New"/>
    </w:rPr>
  </w:style>
  <w:style w:type="character" w:customStyle="1" w:styleId="WW8Num5z2">
    <w:name w:val="WW8Num5z2"/>
    <w:uiPriority w:val="99"/>
    <w:rsid w:val="001E12B7"/>
    <w:rPr>
      <w:rFonts w:ascii="Wingdings" w:hAnsi="Wingdings"/>
    </w:rPr>
  </w:style>
  <w:style w:type="character" w:customStyle="1" w:styleId="WW8Num5z3">
    <w:name w:val="WW8Num5z3"/>
    <w:uiPriority w:val="99"/>
    <w:rsid w:val="001E12B7"/>
    <w:rPr>
      <w:rFonts w:ascii="Symbol" w:hAnsi="Symbol"/>
    </w:rPr>
  </w:style>
  <w:style w:type="character" w:customStyle="1" w:styleId="WW8Num6z0">
    <w:name w:val="WW8Num6z0"/>
    <w:uiPriority w:val="99"/>
    <w:rsid w:val="001E12B7"/>
    <w:rPr>
      <w:rFonts w:ascii="Wingdings" w:hAnsi="Wingdings"/>
      <w:color w:val="0082B0"/>
    </w:rPr>
  </w:style>
  <w:style w:type="character" w:customStyle="1" w:styleId="WW8Num6z1">
    <w:name w:val="WW8Num6z1"/>
    <w:uiPriority w:val="99"/>
    <w:rsid w:val="001E12B7"/>
    <w:rPr>
      <w:rFonts w:ascii="Courier New" w:hAnsi="Courier New"/>
    </w:rPr>
  </w:style>
  <w:style w:type="character" w:customStyle="1" w:styleId="WW8Num6z2">
    <w:name w:val="WW8Num6z2"/>
    <w:uiPriority w:val="99"/>
    <w:rsid w:val="001E12B7"/>
    <w:rPr>
      <w:rFonts w:ascii="Wingdings" w:hAnsi="Wingdings"/>
    </w:rPr>
  </w:style>
  <w:style w:type="character" w:customStyle="1" w:styleId="WW8Num6z3">
    <w:name w:val="WW8Num6z3"/>
    <w:uiPriority w:val="99"/>
    <w:rsid w:val="001E12B7"/>
    <w:rPr>
      <w:rFonts w:ascii="Symbol" w:hAnsi="Symbol"/>
    </w:rPr>
  </w:style>
  <w:style w:type="character" w:customStyle="1" w:styleId="WW8Num7z0">
    <w:name w:val="WW8Num7z0"/>
    <w:uiPriority w:val="99"/>
    <w:rsid w:val="001E12B7"/>
    <w:rPr>
      <w:rFonts w:ascii="Wingdings" w:hAnsi="Wingdings"/>
      <w:b/>
      <w:color w:val="FF0000"/>
      <w:sz w:val="22"/>
    </w:rPr>
  </w:style>
  <w:style w:type="character" w:customStyle="1" w:styleId="WW8Num7z1">
    <w:name w:val="WW8Num7z1"/>
    <w:uiPriority w:val="99"/>
    <w:rsid w:val="001E12B7"/>
    <w:rPr>
      <w:rFonts w:ascii="Courier New" w:hAnsi="Courier New"/>
    </w:rPr>
  </w:style>
  <w:style w:type="character" w:customStyle="1" w:styleId="WW8Num7z2">
    <w:name w:val="WW8Num7z2"/>
    <w:uiPriority w:val="99"/>
    <w:rsid w:val="001E12B7"/>
    <w:rPr>
      <w:rFonts w:ascii="Wingdings" w:hAnsi="Wingdings"/>
    </w:rPr>
  </w:style>
  <w:style w:type="character" w:customStyle="1" w:styleId="WW8Num7z3">
    <w:name w:val="WW8Num7z3"/>
    <w:uiPriority w:val="99"/>
    <w:rsid w:val="001E12B7"/>
    <w:rPr>
      <w:rFonts w:ascii="Symbol" w:hAnsi="Symbol"/>
    </w:rPr>
  </w:style>
  <w:style w:type="character" w:customStyle="1" w:styleId="WW8Num8z0">
    <w:name w:val="WW8Num8z0"/>
    <w:uiPriority w:val="99"/>
    <w:rsid w:val="001E12B7"/>
    <w:rPr>
      <w:rFonts w:ascii="Symbol" w:hAnsi="Symbol"/>
    </w:rPr>
  </w:style>
  <w:style w:type="character" w:customStyle="1" w:styleId="WW8Num9z0">
    <w:name w:val="WW8Num9z0"/>
    <w:uiPriority w:val="99"/>
    <w:rsid w:val="001E12B7"/>
    <w:rPr>
      <w:rFonts w:ascii="Wingdings" w:hAnsi="Wingdings"/>
      <w:color w:val="0082B0"/>
    </w:rPr>
  </w:style>
  <w:style w:type="character" w:customStyle="1" w:styleId="WW8Num9z1">
    <w:name w:val="WW8Num9z1"/>
    <w:uiPriority w:val="99"/>
    <w:rsid w:val="001E12B7"/>
    <w:rPr>
      <w:rFonts w:ascii="Courier New" w:hAnsi="Courier New"/>
    </w:rPr>
  </w:style>
  <w:style w:type="character" w:customStyle="1" w:styleId="WW8Num9z2">
    <w:name w:val="WW8Num9z2"/>
    <w:uiPriority w:val="99"/>
    <w:rsid w:val="001E12B7"/>
    <w:rPr>
      <w:rFonts w:ascii="Wingdings" w:hAnsi="Wingdings"/>
    </w:rPr>
  </w:style>
  <w:style w:type="character" w:customStyle="1" w:styleId="WW8Num9z3">
    <w:name w:val="WW8Num9z3"/>
    <w:uiPriority w:val="99"/>
    <w:rsid w:val="001E12B7"/>
    <w:rPr>
      <w:rFonts w:ascii="Symbol" w:hAnsi="Symbol"/>
    </w:rPr>
  </w:style>
  <w:style w:type="character" w:customStyle="1" w:styleId="WW8Num10z0">
    <w:name w:val="WW8Num10z0"/>
    <w:uiPriority w:val="99"/>
    <w:rsid w:val="001E12B7"/>
    <w:rPr>
      <w:rFonts w:ascii="Wingdings" w:hAnsi="Wingdings"/>
      <w:color w:val="0082B0"/>
    </w:rPr>
  </w:style>
  <w:style w:type="character" w:customStyle="1" w:styleId="WW8Num10z1">
    <w:name w:val="WW8Num10z1"/>
    <w:uiPriority w:val="99"/>
    <w:rsid w:val="001E12B7"/>
    <w:rPr>
      <w:rFonts w:ascii="Courier New" w:hAnsi="Courier New"/>
    </w:rPr>
  </w:style>
  <w:style w:type="character" w:customStyle="1" w:styleId="WW8Num10z2">
    <w:name w:val="WW8Num10z2"/>
    <w:uiPriority w:val="99"/>
    <w:rsid w:val="001E12B7"/>
    <w:rPr>
      <w:rFonts w:ascii="Wingdings" w:hAnsi="Wingdings"/>
    </w:rPr>
  </w:style>
  <w:style w:type="character" w:customStyle="1" w:styleId="WW8Num10z3">
    <w:name w:val="WW8Num10z3"/>
    <w:uiPriority w:val="99"/>
    <w:rsid w:val="001E12B7"/>
    <w:rPr>
      <w:rFonts w:ascii="Symbol" w:hAnsi="Symbol"/>
    </w:rPr>
  </w:style>
  <w:style w:type="character" w:customStyle="1" w:styleId="WW8Num11z0">
    <w:name w:val="WW8Num11z0"/>
    <w:uiPriority w:val="99"/>
    <w:rsid w:val="001E12B7"/>
    <w:rPr>
      <w:rFonts w:ascii="Wingdings" w:hAnsi="Wingdings"/>
      <w:color w:val="0082B0"/>
    </w:rPr>
  </w:style>
  <w:style w:type="character" w:customStyle="1" w:styleId="WW8Num11z1">
    <w:name w:val="WW8Num11z1"/>
    <w:uiPriority w:val="99"/>
    <w:rsid w:val="001E12B7"/>
    <w:rPr>
      <w:rFonts w:ascii="Courier New" w:hAnsi="Courier New"/>
    </w:rPr>
  </w:style>
  <w:style w:type="character" w:customStyle="1" w:styleId="WW8Num11z2">
    <w:name w:val="WW8Num11z2"/>
    <w:uiPriority w:val="99"/>
    <w:rsid w:val="001E12B7"/>
    <w:rPr>
      <w:rFonts w:ascii="Wingdings" w:hAnsi="Wingdings"/>
    </w:rPr>
  </w:style>
  <w:style w:type="character" w:customStyle="1" w:styleId="WW8Num11z3">
    <w:name w:val="WW8Num11z3"/>
    <w:uiPriority w:val="99"/>
    <w:rsid w:val="001E12B7"/>
    <w:rPr>
      <w:rFonts w:ascii="Symbol" w:hAnsi="Symbol"/>
    </w:rPr>
  </w:style>
  <w:style w:type="character" w:customStyle="1" w:styleId="WW8Num12z0">
    <w:name w:val="WW8Num12z0"/>
    <w:uiPriority w:val="99"/>
    <w:rsid w:val="001E12B7"/>
    <w:rPr>
      <w:rFonts w:ascii="Wingdings" w:hAnsi="Wingdings"/>
      <w:color w:val="0082B0"/>
    </w:rPr>
  </w:style>
  <w:style w:type="character" w:customStyle="1" w:styleId="WW8Num12z1">
    <w:name w:val="WW8Num12z1"/>
    <w:uiPriority w:val="99"/>
    <w:rsid w:val="001E12B7"/>
    <w:rPr>
      <w:rFonts w:ascii="Courier New" w:hAnsi="Courier New"/>
    </w:rPr>
  </w:style>
  <w:style w:type="character" w:customStyle="1" w:styleId="WW8Num12z2">
    <w:name w:val="WW8Num12z2"/>
    <w:uiPriority w:val="99"/>
    <w:rsid w:val="001E12B7"/>
    <w:rPr>
      <w:rFonts w:ascii="Wingdings" w:hAnsi="Wingdings"/>
    </w:rPr>
  </w:style>
  <w:style w:type="character" w:customStyle="1" w:styleId="WW8Num12z3">
    <w:name w:val="WW8Num12z3"/>
    <w:uiPriority w:val="99"/>
    <w:rsid w:val="001E12B7"/>
    <w:rPr>
      <w:rFonts w:ascii="Symbol" w:hAnsi="Symbol"/>
    </w:rPr>
  </w:style>
  <w:style w:type="character" w:customStyle="1" w:styleId="WW8Num13z0">
    <w:name w:val="WW8Num13z0"/>
    <w:uiPriority w:val="99"/>
    <w:rsid w:val="001E12B7"/>
    <w:rPr>
      <w:rFonts w:ascii="Wingdings" w:hAnsi="Wingdings"/>
      <w:color w:val="0082B0"/>
    </w:rPr>
  </w:style>
  <w:style w:type="character" w:customStyle="1" w:styleId="WW8Num13z1">
    <w:name w:val="WW8Num13z1"/>
    <w:uiPriority w:val="99"/>
    <w:rsid w:val="001E12B7"/>
    <w:rPr>
      <w:rFonts w:ascii="Courier New" w:hAnsi="Courier New"/>
    </w:rPr>
  </w:style>
  <w:style w:type="character" w:customStyle="1" w:styleId="WW8Num13z2">
    <w:name w:val="WW8Num13z2"/>
    <w:uiPriority w:val="99"/>
    <w:rsid w:val="001E12B7"/>
    <w:rPr>
      <w:rFonts w:ascii="Wingdings" w:hAnsi="Wingdings"/>
    </w:rPr>
  </w:style>
  <w:style w:type="character" w:customStyle="1" w:styleId="WW8Num13z3">
    <w:name w:val="WW8Num13z3"/>
    <w:uiPriority w:val="99"/>
    <w:rsid w:val="001E12B7"/>
    <w:rPr>
      <w:rFonts w:ascii="Symbol" w:hAnsi="Symbol"/>
    </w:rPr>
  </w:style>
  <w:style w:type="character" w:customStyle="1" w:styleId="WW8Num14z0">
    <w:name w:val="WW8Num14z0"/>
    <w:uiPriority w:val="99"/>
    <w:rsid w:val="001E12B7"/>
    <w:rPr>
      <w:rFonts w:ascii="Wingdings" w:hAnsi="Wingdings"/>
      <w:color w:val="145AA8"/>
    </w:rPr>
  </w:style>
  <w:style w:type="character" w:customStyle="1" w:styleId="WW8Num14z1">
    <w:name w:val="WW8Num14z1"/>
    <w:uiPriority w:val="99"/>
    <w:rsid w:val="001E12B7"/>
    <w:rPr>
      <w:rFonts w:ascii="Courier New" w:hAnsi="Courier New"/>
    </w:rPr>
  </w:style>
  <w:style w:type="character" w:customStyle="1" w:styleId="WW8Num14z2">
    <w:name w:val="WW8Num14z2"/>
    <w:uiPriority w:val="99"/>
    <w:rsid w:val="001E12B7"/>
    <w:rPr>
      <w:rFonts w:ascii="Wingdings" w:hAnsi="Wingdings"/>
    </w:rPr>
  </w:style>
  <w:style w:type="character" w:customStyle="1" w:styleId="WW8Num14z3">
    <w:name w:val="WW8Num14z3"/>
    <w:uiPriority w:val="99"/>
    <w:rsid w:val="001E12B7"/>
    <w:rPr>
      <w:rFonts w:ascii="Symbol" w:hAnsi="Symbol"/>
    </w:rPr>
  </w:style>
  <w:style w:type="character" w:customStyle="1" w:styleId="WW8Num15z0">
    <w:name w:val="WW8Num15z0"/>
    <w:uiPriority w:val="99"/>
    <w:rsid w:val="001E12B7"/>
    <w:rPr>
      <w:rFonts w:ascii="Wingdings" w:hAnsi="Wingdings"/>
      <w:color w:val="0082B0"/>
    </w:rPr>
  </w:style>
  <w:style w:type="character" w:customStyle="1" w:styleId="WW8Num15z1">
    <w:name w:val="WW8Num15z1"/>
    <w:uiPriority w:val="99"/>
    <w:rsid w:val="001E12B7"/>
    <w:rPr>
      <w:rFonts w:ascii="Courier New" w:hAnsi="Courier New"/>
    </w:rPr>
  </w:style>
  <w:style w:type="character" w:customStyle="1" w:styleId="WW8Num15z2">
    <w:name w:val="WW8Num15z2"/>
    <w:uiPriority w:val="99"/>
    <w:rsid w:val="001E12B7"/>
    <w:rPr>
      <w:rFonts w:ascii="Wingdings" w:hAnsi="Wingdings"/>
    </w:rPr>
  </w:style>
  <w:style w:type="character" w:customStyle="1" w:styleId="WW8Num15z3">
    <w:name w:val="WW8Num15z3"/>
    <w:uiPriority w:val="99"/>
    <w:rsid w:val="001E12B7"/>
    <w:rPr>
      <w:rFonts w:ascii="Symbol" w:hAnsi="Symbol"/>
    </w:rPr>
  </w:style>
  <w:style w:type="character" w:customStyle="1" w:styleId="WW8Num16z0">
    <w:name w:val="WW8Num16z0"/>
    <w:uiPriority w:val="99"/>
    <w:rsid w:val="001E12B7"/>
    <w:rPr>
      <w:rFonts w:ascii="Wingdings" w:hAnsi="Wingdings"/>
      <w:color w:val="0082B0"/>
    </w:rPr>
  </w:style>
  <w:style w:type="character" w:customStyle="1" w:styleId="WW8Num16z1">
    <w:name w:val="WW8Num16z1"/>
    <w:uiPriority w:val="99"/>
    <w:rsid w:val="001E12B7"/>
    <w:rPr>
      <w:rFonts w:ascii="Courier New" w:hAnsi="Courier New"/>
    </w:rPr>
  </w:style>
  <w:style w:type="character" w:customStyle="1" w:styleId="WW8Num16z2">
    <w:name w:val="WW8Num16z2"/>
    <w:uiPriority w:val="99"/>
    <w:rsid w:val="001E12B7"/>
    <w:rPr>
      <w:rFonts w:ascii="Wingdings" w:hAnsi="Wingdings"/>
    </w:rPr>
  </w:style>
  <w:style w:type="character" w:customStyle="1" w:styleId="WW8Num16z3">
    <w:name w:val="WW8Num16z3"/>
    <w:uiPriority w:val="99"/>
    <w:rsid w:val="001E12B7"/>
    <w:rPr>
      <w:rFonts w:ascii="Symbol" w:hAnsi="Symbol"/>
    </w:rPr>
  </w:style>
  <w:style w:type="character" w:customStyle="1" w:styleId="WW8Num17z0">
    <w:name w:val="WW8Num17z0"/>
    <w:uiPriority w:val="99"/>
    <w:rsid w:val="001E12B7"/>
    <w:rPr>
      <w:rFonts w:ascii="Symbol" w:hAnsi="Symbol"/>
    </w:rPr>
  </w:style>
  <w:style w:type="character" w:customStyle="1" w:styleId="WW8Num17z1">
    <w:name w:val="WW8Num17z1"/>
    <w:uiPriority w:val="99"/>
    <w:rsid w:val="001E12B7"/>
    <w:rPr>
      <w:rFonts w:ascii="Courier New" w:hAnsi="Courier New"/>
    </w:rPr>
  </w:style>
  <w:style w:type="character" w:customStyle="1" w:styleId="WW8Num17z2">
    <w:name w:val="WW8Num17z2"/>
    <w:uiPriority w:val="99"/>
    <w:rsid w:val="001E12B7"/>
    <w:rPr>
      <w:rFonts w:ascii="Wingdings" w:hAnsi="Wingdings"/>
    </w:rPr>
  </w:style>
  <w:style w:type="character" w:customStyle="1" w:styleId="WW8Num18z0">
    <w:name w:val="WW8Num18z0"/>
    <w:uiPriority w:val="99"/>
    <w:rsid w:val="001E12B7"/>
    <w:rPr>
      <w:rFonts w:ascii="Wingdings" w:hAnsi="Wingdings"/>
      <w:color w:val="0082B0"/>
    </w:rPr>
  </w:style>
  <w:style w:type="character" w:customStyle="1" w:styleId="WW8Num18z1">
    <w:name w:val="WW8Num18z1"/>
    <w:uiPriority w:val="99"/>
    <w:rsid w:val="001E12B7"/>
    <w:rPr>
      <w:rFonts w:ascii="Courier New" w:hAnsi="Courier New"/>
    </w:rPr>
  </w:style>
  <w:style w:type="character" w:customStyle="1" w:styleId="WW8Num18z2">
    <w:name w:val="WW8Num18z2"/>
    <w:uiPriority w:val="99"/>
    <w:rsid w:val="001E12B7"/>
    <w:rPr>
      <w:rFonts w:ascii="Wingdings" w:hAnsi="Wingdings"/>
    </w:rPr>
  </w:style>
  <w:style w:type="character" w:customStyle="1" w:styleId="WW8Num18z3">
    <w:name w:val="WW8Num18z3"/>
    <w:uiPriority w:val="99"/>
    <w:rsid w:val="001E12B7"/>
    <w:rPr>
      <w:rFonts w:ascii="Symbol" w:hAnsi="Symbol"/>
    </w:rPr>
  </w:style>
  <w:style w:type="character" w:customStyle="1" w:styleId="WW8Num19z0">
    <w:name w:val="WW8Num19z0"/>
    <w:uiPriority w:val="99"/>
    <w:rsid w:val="001E12B7"/>
    <w:rPr>
      <w:rFonts w:ascii="Wingdings" w:hAnsi="Wingdings"/>
      <w:color w:val="0082B0"/>
    </w:rPr>
  </w:style>
  <w:style w:type="character" w:customStyle="1" w:styleId="WW8Num19z1">
    <w:name w:val="WW8Num19z1"/>
    <w:uiPriority w:val="99"/>
    <w:rsid w:val="001E12B7"/>
    <w:rPr>
      <w:rFonts w:ascii="Courier New" w:hAnsi="Courier New"/>
    </w:rPr>
  </w:style>
  <w:style w:type="character" w:customStyle="1" w:styleId="WW8Num19z2">
    <w:name w:val="WW8Num19z2"/>
    <w:uiPriority w:val="99"/>
    <w:rsid w:val="001E12B7"/>
    <w:rPr>
      <w:rFonts w:ascii="Wingdings" w:hAnsi="Wingdings"/>
    </w:rPr>
  </w:style>
  <w:style w:type="character" w:customStyle="1" w:styleId="WW8Num19z3">
    <w:name w:val="WW8Num19z3"/>
    <w:uiPriority w:val="99"/>
    <w:rsid w:val="001E12B7"/>
    <w:rPr>
      <w:rFonts w:ascii="Symbol" w:hAnsi="Symbol"/>
    </w:rPr>
  </w:style>
  <w:style w:type="character" w:customStyle="1" w:styleId="WW8Num20z0">
    <w:name w:val="WW8Num20z0"/>
    <w:uiPriority w:val="99"/>
    <w:rsid w:val="001E12B7"/>
    <w:rPr>
      <w:rFonts w:ascii="Symbol" w:hAnsi="Symbol"/>
      <w:color w:val="auto"/>
      <w:sz w:val="24"/>
    </w:rPr>
  </w:style>
  <w:style w:type="character" w:customStyle="1" w:styleId="WW8Num20z1">
    <w:name w:val="WW8Num20z1"/>
    <w:uiPriority w:val="99"/>
    <w:rsid w:val="001E12B7"/>
    <w:rPr>
      <w:rFonts w:ascii="Courier New" w:hAnsi="Courier New"/>
    </w:rPr>
  </w:style>
  <w:style w:type="character" w:customStyle="1" w:styleId="WW8Num20z2">
    <w:name w:val="WW8Num20z2"/>
    <w:uiPriority w:val="99"/>
    <w:rsid w:val="001E12B7"/>
    <w:rPr>
      <w:rFonts w:ascii="Wingdings" w:hAnsi="Wingdings"/>
    </w:rPr>
  </w:style>
  <w:style w:type="character" w:customStyle="1" w:styleId="WW8Num20z3">
    <w:name w:val="WW8Num20z3"/>
    <w:uiPriority w:val="99"/>
    <w:rsid w:val="001E12B7"/>
    <w:rPr>
      <w:rFonts w:ascii="Symbol" w:hAnsi="Symbol"/>
    </w:rPr>
  </w:style>
  <w:style w:type="character" w:customStyle="1" w:styleId="WW8Num21z0">
    <w:name w:val="WW8Num21z0"/>
    <w:uiPriority w:val="99"/>
    <w:rsid w:val="001E12B7"/>
    <w:rPr>
      <w:rFonts w:ascii="Wingdings" w:hAnsi="Wingdings"/>
      <w:color w:val="0082B0"/>
    </w:rPr>
  </w:style>
  <w:style w:type="character" w:customStyle="1" w:styleId="WW8Num21z1">
    <w:name w:val="WW8Num21z1"/>
    <w:uiPriority w:val="99"/>
    <w:rsid w:val="001E12B7"/>
    <w:rPr>
      <w:rFonts w:ascii="Courier New" w:hAnsi="Courier New"/>
    </w:rPr>
  </w:style>
  <w:style w:type="character" w:customStyle="1" w:styleId="WW8Num21z2">
    <w:name w:val="WW8Num21z2"/>
    <w:uiPriority w:val="99"/>
    <w:rsid w:val="001E12B7"/>
    <w:rPr>
      <w:rFonts w:ascii="Wingdings" w:hAnsi="Wingdings"/>
    </w:rPr>
  </w:style>
  <w:style w:type="character" w:customStyle="1" w:styleId="WW8Num21z3">
    <w:name w:val="WW8Num21z3"/>
    <w:uiPriority w:val="99"/>
    <w:rsid w:val="001E12B7"/>
    <w:rPr>
      <w:rFonts w:ascii="Symbol" w:hAnsi="Symbol"/>
    </w:rPr>
  </w:style>
  <w:style w:type="character" w:customStyle="1" w:styleId="WW8Num23z0">
    <w:name w:val="WW8Num23z0"/>
    <w:uiPriority w:val="99"/>
    <w:rsid w:val="001E12B7"/>
    <w:rPr>
      <w:rFonts w:ascii="Wingdings" w:hAnsi="Wingdings"/>
      <w:color w:val="0082B0"/>
    </w:rPr>
  </w:style>
  <w:style w:type="character" w:customStyle="1" w:styleId="WW8Num23z1">
    <w:name w:val="WW8Num23z1"/>
    <w:uiPriority w:val="99"/>
    <w:rsid w:val="001E12B7"/>
    <w:rPr>
      <w:rFonts w:ascii="Courier New" w:hAnsi="Courier New"/>
    </w:rPr>
  </w:style>
  <w:style w:type="character" w:customStyle="1" w:styleId="WW8Num23z2">
    <w:name w:val="WW8Num23z2"/>
    <w:uiPriority w:val="99"/>
    <w:rsid w:val="001E12B7"/>
    <w:rPr>
      <w:rFonts w:ascii="Wingdings" w:hAnsi="Wingdings"/>
    </w:rPr>
  </w:style>
  <w:style w:type="character" w:customStyle="1" w:styleId="WW8Num23z3">
    <w:name w:val="WW8Num23z3"/>
    <w:uiPriority w:val="99"/>
    <w:rsid w:val="001E12B7"/>
    <w:rPr>
      <w:rFonts w:ascii="Symbol" w:hAnsi="Symbol"/>
    </w:rPr>
  </w:style>
  <w:style w:type="character" w:customStyle="1" w:styleId="WW8Num24z0">
    <w:name w:val="WW8Num24z0"/>
    <w:uiPriority w:val="99"/>
    <w:rsid w:val="001E12B7"/>
    <w:rPr>
      <w:rFonts w:ascii="Wingdings" w:hAnsi="Wingdings"/>
      <w:b/>
      <w:color w:val="FF0000"/>
      <w:sz w:val="22"/>
    </w:rPr>
  </w:style>
  <w:style w:type="character" w:customStyle="1" w:styleId="WW8Num24z1">
    <w:name w:val="WW8Num24z1"/>
    <w:uiPriority w:val="99"/>
    <w:rsid w:val="001E12B7"/>
    <w:rPr>
      <w:rFonts w:ascii="Courier New" w:hAnsi="Courier New"/>
    </w:rPr>
  </w:style>
  <w:style w:type="character" w:customStyle="1" w:styleId="WW8Num24z2">
    <w:name w:val="WW8Num24z2"/>
    <w:uiPriority w:val="99"/>
    <w:rsid w:val="001E12B7"/>
    <w:rPr>
      <w:rFonts w:ascii="Wingdings" w:hAnsi="Wingdings"/>
    </w:rPr>
  </w:style>
  <w:style w:type="character" w:customStyle="1" w:styleId="WW8Num24z3">
    <w:name w:val="WW8Num24z3"/>
    <w:uiPriority w:val="99"/>
    <w:rsid w:val="001E12B7"/>
    <w:rPr>
      <w:rFonts w:ascii="Symbol" w:hAnsi="Symbol"/>
    </w:rPr>
  </w:style>
  <w:style w:type="character" w:customStyle="1" w:styleId="WW8Num25z0">
    <w:name w:val="WW8Num25z0"/>
    <w:uiPriority w:val="99"/>
    <w:rsid w:val="001E12B7"/>
    <w:rPr>
      <w:rFonts w:ascii="Wingdings" w:hAnsi="Wingdings"/>
      <w:color w:val="0082B0"/>
    </w:rPr>
  </w:style>
  <w:style w:type="character" w:customStyle="1" w:styleId="WW8Num25z1">
    <w:name w:val="WW8Num25z1"/>
    <w:uiPriority w:val="99"/>
    <w:rsid w:val="001E12B7"/>
    <w:rPr>
      <w:rFonts w:ascii="Courier New" w:hAnsi="Courier New"/>
    </w:rPr>
  </w:style>
  <w:style w:type="character" w:customStyle="1" w:styleId="WW8Num25z2">
    <w:name w:val="WW8Num25z2"/>
    <w:uiPriority w:val="99"/>
    <w:rsid w:val="001E12B7"/>
    <w:rPr>
      <w:rFonts w:ascii="Wingdings" w:hAnsi="Wingdings"/>
    </w:rPr>
  </w:style>
  <w:style w:type="character" w:customStyle="1" w:styleId="WW8Num25z3">
    <w:name w:val="WW8Num25z3"/>
    <w:uiPriority w:val="99"/>
    <w:rsid w:val="001E12B7"/>
    <w:rPr>
      <w:rFonts w:ascii="Symbol" w:hAnsi="Symbol"/>
    </w:rPr>
  </w:style>
  <w:style w:type="character" w:customStyle="1" w:styleId="WW8Num26z0">
    <w:name w:val="WW8Num26z0"/>
    <w:uiPriority w:val="99"/>
    <w:rsid w:val="001E12B7"/>
    <w:rPr>
      <w:rFonts w:ascii="Wingdings" w:hAnsi="Wingdings"/>
      <w:b/>
      <w:color w:val="FF0000"/>
      <w:sz w:val="22"/>
    </w:rPr>
  </w:style>
  <w:style w:type="character" w:customStyle="1" w:styleId="WW8Num26z1">
    <w:name w:val="WW8Num26z1"/>
    <w:uiPriority w:val="99"/>
    <w:rsid w:val="001E12B7"/>
    <w:rPr>
      <w:rFonts w:ascii="Courier New" w:hAnsi="Courier New"/>
    </w:rPr>
  </w:style>
  <w:style w:type="character" w:customStyle="1" w:styleId="WW8Num26z2">
    <w:name w:val="WW8Num26z2"/>
    <w:uiPriority w:val="99"/>
    <w:rsid w:val="001E12B7"/>
    <w:rPr>
      <w:rFonts w:ascii="Wingdings" w:hAnsi="Wingdings"/>
    </w:rPr>
  </w:style>
  <w:style w:type="character" w:customStyle="1" w:styleId="WW8Num26z3">
    <w:name w:val="WW8Num26z3"/>
    <w:uiPriority w:val="99"/>
    <w:rsid w:val="001E12B7"/>
    <w:rPr>
      <w:rFonts w:ascii="Symbol" w:hAnsi="Symbol"/>
    </w:rPr>
  </w:style>
  <w:style w:type="character" w:customStyle="1" w:styleId="WW8Num27z0">
    <w:name w:val="WW8Num27z0"/>
    <w:uiPriority w:val="99"/>
    <w:rsid w:val="001E12B7"/>
    <w:rPr>
      <w:rFonts w:ascii="Wingdings" w:hAnsi="Wingdings"/>
      <w:color w:val="0082B0"/>
    </w:rPr>
  </w:style>
  <w:style w:type="character" w:customStyle="1" w:styleId="WW8Num27z1">
    <w:name w:val="WW8Num27z1"/>
    <w:uiPriority w:val="99"/>
    <w:rsid w:val="001E12B7"/>
    <w:rPr>
      <w:rFonts w:ascii="Courier New" w:hAnsi="Courier New"/>
    </w:rPr>
  </w:style>
  <w:style w:type="character" w:customStyle="1" w:styleId="WW8Num27z2">
    <w:name w:val="WW8Num27z2"/>
    <w:uiPriority w:val="99"/>
    <w:rsid w:val="001E12B7"/>
    <w:rPr>
      <w:rFonts w:ascii="Wingdings" w:hAnsi="Wingdings"/>
    </w:rPr>
  </w:style>
  <w:style w:type="character" w:customStyle="1" w:styleId="WW8Num27z3">
    <w:name w:val="WW8Num27z3"/>
    <w:uiPriority w:val="99"/>
    <w:rsid w:val="001E12B7"/>
    <w:rPr>
      <w:rFonts w:ascii="Symbol" w:hAnsi="Symbol"/>
    </w:rPr>
  </w:style>
  <w:style w:type="character" w:customStyle="1" w:styleId="WW8Num28z0">
    <w:name w:val="WW8Num28z0"/>
    <w:uiPriority w:val="99"/>
    <w:rsid w:val="001E12B7"/>
    <w:rPr>
      <w:rFonts w:ascii="Wingdings" w:hAnsi="Wingdings"/>
      <w:color w:val="0082B0"/>
    </w:rPr>
  </w:style>
  <w:style w:type="character" w:customStyle="1" w:styleId="WW8Num28z1">
    <w:name w:val="WW8Num28z1"/>
    <w:uiPriority w:val="99"/>
    <w:rsid w:val="001E12B7"/>
    <w:rPr>
      <w:rFonts w:ascii="Courier New" w:hAnsi="Courier New"/>
    </w:rPr>
  </w:style>
  <w:style w:type="character" w:customStyle="1" w:styleId="WW8Num28z2">
    <w:name w:val="WW8Num28z2"/>
    <w:uiPriority w:val="99"/>
    <w:rsid w:val="001E12B7"/>
    <w:rPr>
      <w:rFonts w:ascii="Wingdings" w:hAnsi="Wingdings"/>
    </w:rPr>
  </w:style>
  <w:style w:type="character" w:customStyle="1" w:styleId="WW8Num28z3">
    <w:name w:val="WW8Num28z3"/>
    <w:uiPriority w:val="99"/>
    <w:rsid w:val="001E12B7"/>
    <w:rPr>
      <w:rFonts w:ascii="Symbol" w:hAnsi="Symbol"/>
    </w:rPr>
  </w:style>
  <w:style w:type="character" w:customStyle="1" w:styleId="WW8Num30z0">
    <w:name w:val="WW8Num30z0"/>
    <w:uiPriority w:val="99"/>
    <w:rsid w:val="001E12B7"/>
    <w:rPr>
      <w:rFonts w:ascii="Wingdings" w:hAnsi="Wingdings"/>
      <w:color w:val="0082B0"/>
    </w:rPr>
  </w:style>
  <w:style w:type="character" w:customStyle="1" w:styleId="WW8Num30z1">
    <w:name w:val="WW8Num30z1"/>
    <w:uiPriority w:val="99"/>
    <w:rsid w:val="001E12B7"/>
    <w:rPr>
      <w:rFonts w:ascii="Courier New" w:hAnsi="Courier New"/>
    </w:rPr>
  </w:style>
  <w:style w:type="character" w:customStyle="1" w:styleId="WW8Num30z2">
    <w:name w:val="WW8Num30z2"/>
    <w:uiPriority w:val="99"/>
    <w:rsid w:val="001E12B7"/>
    <w:rPr>
      <w:rFonts w:ascii="Wingdings" w:hAnsi="Wingdings"/>
    </w:rPr>
  </w:style>
  <w:style w:type="character" w:customStyle="1" w:styleId="WW8Num30z3">
    <w:name w:val="WW8Num30z3"/>
    <w:uiPriority w:val="99"/>
    <w:rsid w:val="001E12B7"/>
    <w:rPr>
      <w:rFonts w:ascii="Symbol" w:hAnsi="Symbol"/>
    </w:rPr>
  </w:style>
  <w:style w:type="character" w:customStyle="1" w:styleId="WW8Num31z0">
    <w:name w:val="WW8Num31z0"/>
    <w:uiPriority w:val="99"/>
    <w:rsid w:val="001E12B7"/>
    <w:rPr>
      <w:rFonts w:ascii="Symbol" w:hAnsi="Symbol"/>
    </w:rPr>
  </w:style>
  <w:style w:type="character" w:customStyle="1" w:styleId="WW8Num31z1">
    <w:name w:val="WW8Num31z1"/>
    <w:uiPriority w:val="99"/>
    <w:rsid w:val="001E12B7"/>
    <w:rPr>
      <w:rFonts w:ascii="Courier New" w:hAnsi="Courier New"/>
    </w:rPr>
  </w:style>
  <w:style w:type="character" w:customStyle="1" w:styleId="WW8Num31z2">
    <w:name w:val="WW8Num31z2"/>
    <w:uiPriority w:val="99"/>
    <w:rsid w:val="001E12B7"/>
    <w:rPr>
      <w:rFonts w:ascii="Wingdings" w:hAnsi="Wingdings"/>
    </w:rPr>
  </w:style>
  <w:style w:type="character" w:customStyle="1" w:styleId="1">
    <w:name w:val="Основной шрифт абзаца1"/>
    <w:uiPriority w:val="99"/>
    <w:rsid w:val="001E12B7"/>
  </w:style>
  <w:style w:type="character" w:customStyle="1" w:styleId="2">
    <w:name w:val="Знак Знак2"/>
    <w:uiPriority w:val="99"/>
    <w:rsid w:val="001E12B7"/>
    <w:rPr>
      <w:b/>
      <w:sz w:val="24"/>
      <w:lang w:val="ru-RU" w:eastAsia="ar-SA" w:bidi="ar-SA"/>
    </w:rPr>
  </w:style>
  <w:style w:type="character" w:styleId="Hyperlink">
    <w:name w:val="Hyperlink"/>
    <w:basedOn w:val="DefaultParagraphFont"/>
    <w:uiPriority w:val="99"/>
    <w:rsid w:val="001E12B7"/>
    <w:rPr>
      <w:rFonts w:cs="Times New Roman"/>
      <w:color w:val="0000FF"/>
      <w:u w:val="single"/>
    </w:rPr>
  </w:style>
  <w:style w:type="character" w:customStyle="1" w:styleId="10">
    <w:name w:val="Знак Знак1"/>
    <w:uiPriority w:val="99"/>
    <w:rsid w:val="001E12B7"/>
    <w:rPr>
      <w:sz w:val="24"/>
      <w:lang w:val="ru-RU" w:eastAsia="ar-SA" w:bidi="ar-SA"/>
    </w:rPr>
  </w:style>
  <w:style w:type="character" w:customStyle="1" w:styleId="3">
    <w:name w:val="Знак Знак3"/>
    <w:uiPriority w:val="99"/>
    <w:rsid w:val="001E12B7"/>
    <w:rPr>
      <w:rFonts w:ascii="Arial" w:hAnsi="Arial"/>
      <w:i/>
      <w:sz w:val="26"/>
      <w:lang w:val="ru-RU" w:eastAsia="ar-SA" w:bidi="ar-SA"/>
    </w:rPr>
  </w:style>
  <w:style w:type="character" w:customStyle="1" w:styleId="apple-converted-space">
    <w:name w:val="apple-converted-space"/>
    <w:uiPriority w:val="99"/>
    <w:rsid w:val="001E12B7"/>
  </w:style>
  <w:style w:type="character" w:customStyle="1" w:styleId="a">
    <w:name w:val="Знак Знак"/>
    <w:uiPriority w:val="99"/>
    <w:rsid w:val="001E12B7"/>
    <w:rPr>
      <w:rFonts w:ascii="Tahoma" w:hAnsi="Tahoma"/>
      <w:sz w:val="16"/>
    </w:rPr>
  </w:style>
  <w:style w:type="character" w:styleId="Emphasis">
    <w:name w:val="Emphasis"/>
    <w:basedOn w:val="DefaultParagraphFont"/>
    <w:uiPriority w:val="99"/>
    <w:qFormat/>
    <w:rsid w:val="001E12B7"/>
    <w:rPr>
      <w:rFonts w:cs="Times New Roman"/>
      <w:i/>
    </w:rPr>
  </w:style>
  <w:style w:type="character" w:styleId="Strong">
    <w:name w:val="Strong"/>
    <w:basedOn w:val="DefaultParagraphFont"/>
    <w:uiPriority w:val="99"/>
    <w:qFormat/>
    <w:rsid w:val="001E12B7"/>
    <w:rPr>
      <w:rFonts w:cs="Times New Roman"/>
      <w:b/>
    </w:rPr>
  </w:style>
  <w:style w:type="character" w:styleId="FollowedHyperlink">
    <w:name w:val="FollowedHyperlink"/>
    <w:basedOn w:val="DefaultParagraphFont"/>
    <w:uiPriority w:val="99"/>
    <w:rsid w:val="001E12B7"/>
    <w:rPr>
      <w:rFonts w:cs="Times New Roman"/>
      <w:color w:val="800080"/>
      <w:u w:val="single"/>
    </w:rPr>
  </w:style>
  <w:style w:type="paragraph" w:customStyle="1" w:styleId="a0">
    <w:name w:val="Заголовок"/>
    <w:basedOn w:val="Normal"/>
    <w:next w:val="BodyText"/>
    <w:uiPriority w:val="99"/>
    <w:rsid w:val="001E12B7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1E12B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AF5C13"/>
    <w:rPr>
      <w:sz w:val="24"/>
      <w:lang w:eastAsia="ar-SA" w:bidi="ar-SA"/>
    </w:rPr>
  </w:style>
  <w:style w:type="paragraph" w:styleId="List">
    <w:name w:val="List"/>
    <w:basedOn w:val="BodyText"/>
    <w:uiPriority w:val="99"/>
    <w:rsid w:val="001E12B7"/>
    <w:rPr>
      <w:rFonts w:ascii="Arial" w:hAnsi="Arial" w:cs="Mangal"/>
    </w:rPr>
  </w:style>
  <w:style w:type="paragraph" w:customStyle="1" w:styleId="11">
    <w:name w:val="Название1"/>
    <w:basedOn w:val="Normal"/>
    <w:uiPriority w:val="99"/>
    <w:rsid w:val="001E12B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2">
    <w:name w:val="Указатель1"/>
    <w:basedOn w:val="Normal"/>
    <w:uiPriority w:val="99"/>
    <w:rsid w:val="001E12B7"/>
    <w:pPr>
      <w:suppressLineNumbers/>
    </w:pPr>
    <w:rPr>
      <w:rFonts w:ascii="Arial" w:hAnsi="Arial" w:cs="Mangal"/>
    </w:rPr>
  </w:style>
  <w:style w:type="paragraph" w:styleId="Title">
    <w:name w:val="Title"/>
    <w:basedOn w:val="Normal"/>
    <w:next w:val="Subtitle"/>
    <w:link w:val="TitleChar"/>
    <w:uiPriority w:val="99"/>
    <w:qFormat/>
    <w:rsid w:val="001E12B7"/>
    <w:pPr>
      <w:jc w:val="center"/>
    </w:pPr>
    <w:rPr>
      <w:b/>
      <w:bCs/>
      <w:sz w:val="28"/>
    </w:rPr>
  </w:style>
  <w:style w:type="character" w:customStyle="1" w:styleId="TitleChar">
    <w:name w:val="Title Char"/>
    <w:basedOn w:val="DefaultParagraphFont"/>
    <w:link w:val="Title"/>
    <w:uiPriority w:val="10"/>
    <w:rsid w:val="00D722DB"/>
    <w:rPr>
      <w:rFonts w:asciiTheme="majorHAnsi" w:eastAsiaTheme="majorEastAsia" w:hAnsiTheme="majorHAnsi" w:cstheme="majorBidi"/>
      <w:b/>
      <w:bCs/>
      <w:kern w:val="28"/>
      <w:sz w:val="32"/>
      <w:szCs w:val="32"/>
      <w:lang w:eastAsia="ar-SA"/>
    </w:rPr>
  </w:style>
  <w:style w:type="paragraph" w:styleId="Subtitle">
    <w:name w:val="Subtitle"/>
    <w:basedOn w:val="a0"/>
    <w:next w:val="BodyText"/>
    <w:link w:val="SubtitleChar"/>
    <w:uiPriority w:val="99"/>
    <w:qFormat/>
    <w:rsid w:val="001E12B7"/>
    <w:pPr>
      <w:jc w:val="center"/>
    </w:pPr>
    <w:rPr>
      <w:i/>
      <w:iCs/>
    </w:rPr>
  </w:style>
  <w:style w:type="character" w:customStyle="1" w:styleId="SubtitleChar">
    <w:name w:val="Subtitle Char"/>
    <w:basedOn w:val="DefaultParagraphFont"/>
    <w:link w:val="Subtitle"/>
    <w:uiPriority w:val="11"/>
    <w:rsid w:val="00D722DB"/>
    <w:rPr>
      <w:rFonts w:asciiTheme="majorHAnsi" w:eastAsiaTheme="majorEastAsia" w:hAnsiTheme="majorHAnsi" w:cstheme="majorBidi"/>
      <w:sz w:val="24"/>
      <w:szCs w:val="24"/>
      <w:lang w:eastAsia="ar-SA"/>
    </w:rPr>
  </w:style>
  <w:style w:type="paragraph" w:customStyle="1" w:styleId="13">
    <w:name w:val="Схема документа1"/>
    <w:basedOn w:val="Normal"/>
    <w:uiPriority w:val="99"/>
    <w:rsid w:val="001E12B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rsid w:val="001E12B7"/>
    <w:pPr>
      <w:spacing w:before="280" w:after="119"/>
    </w:pPr>
  </w:style>
  <w:style w:type="paragraph" w:styleId="BodyTextIndent">
    <w:name w:val="Body Text Indent"/>
    <w:basedOn w:val="Normal"/>
    <w:link w:val="BodyTextIndentChar"/>
    <w:uiPriority w:val="99"/>
    <w:rsid w:val="001E12B7"/>
    <w:pPr>
      <w:ind w:left="-360"/>
      <w:jc w:val="both"/>
    </w:pPr>
    <w:rPr>
      <w:sz w:val="26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AF5C13"/>
    <w:rPr>
      <w:sz w:val="24"/>
      <w:lang w:eastAsia="ar-SA" w:bidi="ar-SA"/>
    </w:rPr>
  </w:style>
  <w:style w:type="paragraph" w:customStyle="1" w:styleId="21">
    <w:name w:val="Основной текст 21"/>
    <w:basedOn w:val="Normal"/>
    <w:uiPriority w:val="99"/>
    <w:rsid w:val="001E12B7"/>
    <w:pPr>
      <w:spacing w:after="120" w:line="480" w:lineRule="auto"/>
    </w:pPr>
  </w:style>
  <w:style w:type="paragraph" w:customStyle="1" w:styleId="a1">
    <w:name w:val="Содержимое таблицы"/>
    <w:basedOn w:val="Normal"/>
    <w:uiPriority w:val="99"/>
    <w:rsid w:val="001E12B7"/>
    <w:pPr>
      <w:suppressLineNumbers/>
    </w:pPr>
    <w:rPr>
      <w:sz w:val="20"/>
      <w:szCs w:val="20"/>
    </w:rPr>
  </w:style>
  <w:style w:type="paragraph" w:customStyle="1" w:styleId="ConsPlusNormal">
    <w:name w:val="ConsPlusNormal"/>
    <w:uiPriority w:val="99"/>
    <w:rsid w:val="001E12B7"/>
    <w:pPr>
      <w:widowControl w:val="0"/>
      <w:suppressAutoHyphens/>
      <w:autoSpaceDE w:val="0"/>
      <w:ind w:firstLine="720"/>
    </w:pPr>
    <w:rPr>
      <w:rFonts w:ascii="Arial" w:hAnsi="Arial" w:cs="Arial"/>
      <w:sz w:val="20"/>
      <w:szCs w:val="20"/>
      <w:lang w:eastAsia="ar-SA"/>
    </w:rPr>
  </w:style>
  <w:style w:type="paragraph" w:styleId="BalloonText">
    <w:name w:val="Balloon Text"/>
    <w:basedOn w:val="Normal"/>
    <w:link w:val="BalloonTextChar"/>
    <w:uiPriority w:val="99"/>
    <w:rsid w:val="001E12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22DB"/>
    <w:rPr>
      <w:sz w:val="0"/>
      <w:szCs w:val="0"/>
      <w:lang w:eastAsia="ar-SA"/>
    </w:rPr>
  </w:style>
  <w:style w:type="paragraph" w:styleId="ListParagraph">
    <w:name w:val="List Paragraph"/>
    <w:basedOn w:val="Normal"/>
    <w:uiPriority w:val="99"/>
    <w:qFormat/>
    <w:rsid w:val="001E12B7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ConsPlusNonformat">
    <w:name w:val="ConsPlusNonformat"/>
    <w:uiPriority w:val="99"/>
    <w:rsid w:val="001E12B7"/>
    <w:pPr>
      <w:widowControl w:val="0"/>
      <w:suppressAutoHyphens/>
      <w:autoSpaceDE w:val="0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ConsNormal">
    <w:name w:val="ConsNormal"/>
    <w:uiPriority w:val="99"/>
    <w:rsid w:val="001E12B7"/>
    <w:pPr>
      <w:suppressAutoHyphens/>
      <w:ind w:firstLine="720"/>
    </w:pPr>
    <w:rPr>
      <w:rFonts w:ascii="Arial" w:hAnsi="Arial"/>
      <w:sz w:val="20"/>
      <w:szCs w:val="20"/>
      <w:lang w:eastAsia="ar-SA"/>
    </w:rPr>
  </w:style>
  <w:style w:type="paragraph" w:customStyle="1" w:styleId="a2">
    <w:name w:val="Содержимое врезки"/>
    <w:basedOn w:val="BodyText"/>
    <w:uiPriority w:val="99"/>
    <w:rsid w:val="001E12B7"/>
  </w:style>
  <w:style w:type="paragraph" w:customStyle="1" w:styleId="consplusnormal0">
    <w:name w:val="consplusnormal"/>
    <w:basedOn w:val="Normal"/>
    <w:uiPriority w:val="99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DefaultParagraphFont"/>
    <w:uiPriority w:val="99"/>
    <w:rsid w:val="00F55104"/>
    <w:rPr>
      <w:rFonts w:cs="Times New Roman"/>
    </w:rPr>
  </w:style>
  <w:style w:type="character" w:customStyle="1" w:styleId="b-share-form-buttonb-share-form-buttonshare">
    <w:name w:val="b-share-form-button b-share-form-button_share"/>
    <w:basedOn w:val="DefaultParagraphFont"/>
    <w:uiPriority w:val="99"/>
    <w:rsid w:val="00F55104"/>
    <w:rPr>
      <w:rFonts w:cs="Times New Roman"/>
    </w:rPr>
  </w:style>
  <w:style w:type="paragraph" w:styleId="BodyTextIndent2">
    <w:name w:val="Body Text Indent 2"/>
    <w:basedOn w:val="Normal"/>
    <w:link w:val="BodyTextIndent2Char"/>
    <w:uiPriority w:val="99"/>
    <w:rsid w:val="00226D0A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226D0A"/>
    <w:rPr>
      <w:sz w:val="24"/>
      <w:lang w:eastAsia="ar-SA" w:bidi="ar-SA"/>
    </w:rPr>
  </w:style>
  <w:style w:type="paragraph" w:styleId="BodyTextIndent3">
    <w:name w:val="Body Text Indent 3"/>
    <w:basedOn w:val="Normal"/>
    <w:link w:val="BodyTextIndent3Char"/>
    <w:uiPriority w:val="99"/>
    <w:rsid w:val="00226D0A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226D0A"/>
    <w:rPr>
      <w:sz w:val="16"/>
      <w:lang w:eastAsia="ar-SA" w:bidi="ar-SA"/>
    </w:rPr>
  </w:style>
  <w:style w:type="paragraph" w:customStyle="1" w:styleId="14">
    <w:name w:val="Абзац списка1"/>
    <w:basedOn w:val="Normal"/>
    <w:uiPriority w:val="99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DefaultParagraphFont"/>
    <w:uiPriority w:val="99"/>
    <w:rsid w:val="0085297D"/>
    <w:rPr>
      <w:rFonts w:cs="Times New Roman"/>
    </w:rPr>
  </w:style>
  <w:style w:type="character" w:customStyle="1" w:styleId="ratingtypeplusminusignore-selectratingzero">
    <w:name w:val="ratingtypeplusminus ignore-select ratingzero"/>
    <w:basedOn w:val="DefaultParagraphFont"/>
    <w:uiPriority w:val="99"/>
    <w:rsid w:val="0085297D"/>
    <w:rPr>
      <w:rFonts w:cs="Times New Roman"/>
    </w:rPr>
  </w:style>
  <w:style w:type="paragraph" w:styleId="BodyText2">
    <w:name w:val="Body Text 2"/>
    <w:basedOn w:val="Normal"/>
    <w:link w:val="BodyText2Char"/>
    <w:uiPriority w:val="99"/>
    <w:rsid w:val="00E12EE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E12EE6"/>
    <w:rPr>
      <w:sz w:val="24"/>
      <w:lang w:eastAsia="ar-SA" w:bidi="ar-SA"/>
    </w:rPr>
  </w:style>
  <w:style w:type="paragraph" w:styleId="NormalIndent">
    <w:name w:val="Normal Indent"/>
    <w:basedOn w:val="Normal"/>
    <w:uiPriority w:val="99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99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DefaultParagraphFont"/>
    <w:uiPriority w:val="99"/>
    <w:rsid w:val="000E494D"/>
    <w:rPr>
      <w:rFonts w:cs="Times New Roman"/>
    </w:rPr>
  </w:style>
  <w:style w:type="paragraph" w:customStyle="1" w:styleId="a3">
    <w:name w:val="Текст новости"/>
    <w:link w:val="a4"/>
    <w:uiPriority w:val="99"/>
    <w:rsid w:val="007A7037"/>
    <w:pPr>
      <w:spacing w:after="120"/>
      <w:jc w:val="both"/>
    </w:pPr>
    <w:rPr>
      <w:sz w:val="24"/>
      <w:szCs w:val="24"/>
    </w:rPr>
  </w:style>
  <w:style w:type="character" w:customStyle="1" w:styleId="a4">
    <w:name w:val="Текст новости Знак"/>
    <w:link w:val="a3"/>
    <w:uiPriority w:val="99"/>
    <w:locked/>
    <w:rsid w:val="007A7037"/>
    <w:rPr>
      <w:sz w:val="24"/>
    </w:rPr>
  </w:style>
  <w:style w:type="paragraph" w:customStyle="1" w:styleId="15">
    <w:name w:val="Б1"/>
    <w:basedOn w:val="Heading3"/>
    <w:link w:val="16"/>
    <w:uiPriority w:val="99"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  <w:lang w:eastAsia="ru-RU"/>
    </w:rPr>
  </w:style>
  <w:style w:type="character" w:customStyle="1" w:styleId="16">
    <w:name w:val="Б1 Знак"/>
    <w:link w:val="15"/>
    <w:uiPriority w:val="99"/>
    <w:locked/>
    <w:rsid w:val="007A7037"/>
    <w:rPr>
      <w:rFonts w:ascii="Arial" w:hAnsi="Arial"/>
      <w:i/>
      <w:sz w:val="26"/>
    </w:rPr>
  </w:style>
  <w:style w:type="paragraph" w:customStyle="1" w:styleId="Default">
    <w:name w:val="Default"/>
    <w:uiPriority w:val="99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DefaultParagraphFont"/>
    <w:uiPriority w:val="99"/>
    <w:rsid w:val="00B45E32"/>
    <w:rPr>
      <w:rFonts w:cs="Times New Roman"/>
    </w:rPr>
  </w:style>
  <w:style w:type="character" w:customStyle="1" w:styleId="textexposedshow">
    <w:name w:val="text_exposed_show"/>
    <w:uiPriority w:val="99"/>
    <w:rsid w:val="007C2405"/>
  </w:style>
  <w:style w:type="paragraph" w:customStyle="1" w:styleId="17">
    <w:name w:val="Обычный отступ1"/>
    <w:basedOn w:val="Normal"/>
    <w:uiPriority w:val="99"/>
    <w:rsid w:val="001F4956"/>
    <w:pPr>
      <w:spacing w:line="360" w:lineRule="auto"/>
      <w:ind w:firstLine="624"/>
      <w:jc w:val="both"/>
    </w:pPr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014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4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14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144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0144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144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144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144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014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14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144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0144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014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144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1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144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0144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6014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144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0144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0144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144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0144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6014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14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0144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014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1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014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144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0144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144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0144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0144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6014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0144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39</TotalTime>
  <Pages>1</Pages>
  <Words>260</Words>
  <Characters>1487</Characters>
  <Application>Microsoft Office Outlook</Application>
  <DocSecurity>0</DocSecurity>
  <Lines>0</Lines>
  <Paragraphs>0</Paragraphs>
  <ScaleCrop>false</ScaleCrop>
  <Company>OPFR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subject/>
  <dc:creator>OPFR</dc:creator>
  <cp:keywords/>
  <dc:description/>
  <cp:lastModifiedBy>admin32</cp:lastModifiedBy>
  <cp:revision>22</cp:revision>
  <cp:lastPrinted>2019-09-26T07:54:00Z</cp:lastPrinted>
  <dcterms:created xsi:type="dcterms:W3CDTF">2019-09-30T08:29:00Z</dcterms:created>
  <dcterms:modified xsi:type="dcterms:W3CDTF">2019-10-10T01:19:00Z</dcterms:modified>
</cp:coreProperties>
</file>