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5C" w:rsidRPr="00314A40" w:rsidRDefault="00B5485C" w:rsidP="000167D6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314A40">
        <w:rPr>
          <w:rFonts w:ascii="Times New Roman" w:hAnsi="Times New Roman"/>
          <w:b/>
          <w:bCs/>
          <w:sz w:val="36"/>
          <w:szCs w:val="36"/>
          <w:lang w:eastAsia="ru-RU"/>
        </w:rPr>
        <w:t>В Ордынском районе произошло смертельное ДТП</w:t>
      </w:r>
    </w:p>
    <w:p w:rsidR="00B5485C" w:rsidRPr="00314A40" w:rsidRDefault="00B5485C" w:rsidP="00314A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4A40">
        <w:rPr>
          <w:rFonts w:ascii="Times New Roman" w:hAnsi="Times New Roman"/>
          <w:sz w:val="24"/>
          <w:szCs w:val="24"/>
          <w:lang w:eastAsia="ru-RU"/>
        </w:rPr>
        <w:t>21июля около 16.10  в Ордынском районе на 65-м км автодороги К-17р, около села Новопичугово, водитель автомобиля КАМАЗ совершил столкновение со стоящим на обочине грузовым автомобилем такой же марки. В результате аварии водитель двигавшегося КАМАЗа был зажат в поврежденной кабине и получил травмы несовместимые с жизнью.</w:t>
      </w:r>
    </w:p>
    <w:p w:rsidR="00B5485C" w:rsidRPr="00314A40" w:rsidRDefault="00B5485C" w:rsidP="00314A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4A40">
        <w:rPr>
          <w:rFonts w:ascii="Times New Roman" w:hAnsi="Times New Roman"/>
          <w:sz w:val="24"/>
          <w:szCs w:val="24"/>
          <w:lang w:eastAsia="ru-RU"/>
        </w:rPr>
        <w:t>Полицейские выясняют причины и обстоятельства дорожно-транспортного происшествия.</w:t>
      </w:r>
    </w:p>
    <w:p w:rsidR="00B5485C" w:rsidRDefault="00B5485C" w:rsidP="00314A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B5485C" w:rsidRDefault="00B5485C" w:rsidP="000167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A5A3C">
        <w:rPr>
          <w:rFonts w:ascii="Times New Roman" w:hAnsi="Times New Roman"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346.5pt">
            <v:imagedata r:id="rId7" o:title=""/>
          </v:shape>
        </w:pict>
      </w:r>
    </w:p>
    <w:p w:rsidR="00B5485C" w:rsidRDefault="00B5485C" w:rsidP="000167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B5485C" w:rsidRPr="000167D6" w:rsidRDefault="00B5485C" w:rsidP="000167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CA5A3C">
        <w:rPr>
          <w:rFonts w:ascii="Times New Roman" w:hAnsi="Times New Roman"/>
          <w:sz w:val="24"/>
          <w:szCs w:val="24"/>
          <w:lang w:val="en-US" w:eastAsia="ru-RU"/>
        </w:rPr>
        <w:pict>
          <v:shape id="_x0000_i1026" type="#_x0000_t75" style="width:462pt;height:346.5pt">
            <v:imagedata r:id="rId8" o:title=""/>
          </v:shape>
        </w:pict>
      </w:r>
    </w:p>
    <w:p w:rsidR="00B5485C" w:rsidRDefault="00B5485C" w:rsidP="00314A40">
      <w:pPr>
        <w:spacing w:after="0" w:line="240" w:lineRule="auto"/>
        <w:ind w:firstLine="709"/>
        <w:jc w:val="both"/>
      </w:pPr>
      <w:r>
        <w:pict>
          <v:shape id="_x0000_i1027" type="#_x0000_t75" alt="" style="width:24pt;height:24pt">
            <v:imagedata r:id="rId9" o:title=""/>
          </v:shape>
        </w:pict>
      </w:r>
      <w:r w:rsidRPr="00314A40">
        <w:t xml:space="preserve"> </w:t>
      </w:r>
      <w:r>
        <w:pict>
          <v:shape id="_x0000_i1028" type="#_x0000_t75" alt="" style="width:24pt;height:24pt">
            <v:imagedata r:id="rId9" o:title=""/>
          </v:shape>
        </w:pict>
      </w:r>
      <w:r w:rsidRPr="00314A40">
        <w:t xml:space="preserve"> </w:t>
      </w:r>
    </w:p>
    <w:p w:rsidR="00B5485C" w:rsidRDefault="00B5485C" w:rsidP="00314A40">
      <w:pPr>
        <w:spacing w:after="0" w:line="240" w:lineRule="auto"/>
        <w:ind w:firstLine="709"/>
        <w:jc w:val="both"/>
      </w:pPr>
    </w:p>
    <w:p w:rsidR="00B5485C" w:rsidRPr="00314A40" w:rsidRDefault="00B5485C" w:rsidP="00314A4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5485C" w:rsidRDefault="00B5485C" w:rsidP="002F78A5">
      <w:pPr>
        <w:tabs>
          <w:tab w:val="left" w:pos="5184"/>
        </w:tabs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5485C" w:rsidRPr="00313AAC" w:rsidRDefault="00B5485C" w:rsidP="002F78A5">
      <w:pPr>
        <w:tabs>
          <w:tab w:val="left" w:pos="5184"/>
        </w:tabs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5485C" w:rsidRPr="00903B2F" w:rsidRDefault="00B5485C" w:rsidP="00421287">
      <w:pPr>
        <w:tabs>
          <w:tab w:val="left" w:pos="518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sectPr w:rsidR="00B5485C" w:rsidRPr="00903B2F" w:rsidSect="00E57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85C" w:rsidRDefault="00B5485C" w:rsidP="00E06EC0">
      <w:pPr>
        <w:spacing w:after="0" w:line="240" w:lineRule="auto"/>
      </w:pPr>
      <w:r>
        <w:separator/>
      </w:r>
    </w:p>
  </w:endnote>
  <w:endnote w:type="continuationSeparator" w:id="0">
    <w:p w:rsidR="00B5485C" w:rsidRDefault="00B5485C" w:rsidP="00E06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85C" w:rsidRDefault="00B5485C" w:rsidP="00E06EC0">
      <w:pPr>
        <w:spacing w:after="0" w:line="240" w:lineRule="auto"/>
      </w:pPr>
      <w:r>
        <w:separator/>
      </w:r>
    </w:p>
  </w:footnote>
  <w:footnote w:type="continuationSeparator" w:id="0">
    <w:p w:rsidR="00B5485C" w:rsidRDefault="00B5485C" w:rsidP="00E06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35418"/>
    <w:multiLevelType w:val="multilevel"/>
    <w:tmpl w:val="3628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B8E"/>
    <w:rsid w:val="0001082D"/>
    <w:rsid w:val="000167D6"/>
    <w:rsid w:val="0009362F"/>
    <w:rsid w:val="000B5E18"/>
    <w:rsid w:val="000C28D3"/>
    <w:rsid w:val="00102A86"/>
    <w:rsid w:val="00115CA1"/>
    <w:rsid w:val="00125745"/>
    <w:rsid w:val="00126535"/>
    <w:rsid w:val="0014621F"/>
    <w:rsid w:val="001464F1"/>
    <w:rsid w:val="001572A4"/>
    <w:rsid w:val="00157898"/>
    <w:rsid w:val="0017376A"/>
    <w:rsid w:val="001A13B5"/>
    <w:rsid w:val="001A2C44"/>
    <w:rsid w:val="001B5187"/>
    <w:rsid w:val="001C3443"/>
    <w:rsid w:val="001C620B"/>
    <w:rsid w:val="00205CC4"/>
    <w:rsid w:val="00206028"/>
    <w:rsid w:val="00223B5B"/>
    <w:rsid w:val="00234F9C"/>
    <w:rsid w:val="00242D1A"/>
    <w:rsid w:val="00243369"/>
    <w:rsid w:val="00256EA7"/>
    <w:rsid w:val="00260B8E"/>
    <w:rsid w:val="00270EB0"/>
    <w:rsid w:val="002828CB"/>
    <w:rsid w:val="00287B8E"/>
    <w:rsid w:val="002A4D93"/>
    <w:rsid w:val="002B2CAC"/>
    <w:rsid w:val="002F781E"/>
    <w:rsid w:val="002F78A5"/>
    <w:rsid w:val="0030212E"/>
    <w:rsid w:val="003130A7"/>
    <w:rsid w:val="00313AAC"/>
    <w:rsid w:val="00314A40"/>
    <w:rsid w:val="00334B5C"/>
    <w:rsid w:val="00353AD4"/>
    <w:rsid w:val="00363A4F"/>
    <w:rsid w:val="00391520"/>
    <w:rsid w:val="003A0DBE"/>
    <w:rsid w:val="003A2C81"/>
    <w:rsid w:val="003A5912"/>
    <w:rsid w:val="003B2097"/>
    <w:rsid w:val="003C434C"/>
    <w:rsid w:val="003D7659"/>
    <w:rsid w:val="003E4B58"/>
    <w:rsid w:val="003E4E14"/>
    <w:rsid w:val="003F0F31"/>
    <w:rsid w:val="003F64BB"/>
    <w:rsid w:val="00412405"/>
    <w:rsid w:val="00416D47"/>
    <w:rsid w:val="00420526"/>
    <w:rsid w:val="00421287"/>
    <w:rsid w:val="0042208E"/>
    <w:rsid w:val="004237B2"/>
    <w:rsid w:val="00424E94"/>
    <w:rsid w:val="00462CDC"/>
    <w:rsid w:val="00492AC3"/>
    <w:rsid w:val="004A2C26"/>
    <w:rsid w:val="004B7E73"/>
    <w:rsid w:val="004C5854"/>
    <w:rsid w:val="004D7537"/>
    <w:rsid w:val="004E4D3F"/>
    <w:rsid w:val="004E6F2E"/>
    <w:rsid w:val="004F51DE"/>
    <w:rsid w:val="00526E4A"/>
    <w:rsid w:val="00535472"/>
    <w:rsid w:val="00556C4F"/>
    <w:rsid w:val="005759B7"/>
    <w:rsid w:val="00592496"/>
    <w:rsid w:val="005C7A7D"/>
    <w:rsid w:val="005E692A"/>
    <w:rsid w:val="005F0DC6"/>
    <w:rsid w:val="005F2BE9"/>
    <w:rsid w:val="00607460"/>
    <w:rsid w:val="006121B2"/>
    <w:rsid w:val="0062017C"/>
    <w:rsid w:val="006324AC"/>
    <w:rsid w:val="00651A01"/>
    <w:rsid w:val="00654993"/>
    <w:rsid w:val="00656CC4"/>
    <w:rsid w:val="00661749"/>
    <w:rsid w:val="006932CD"/>
    <w:rsid w:val="006A5518"/>
    <w:rsid w:val="006B0B97"/>
    <w:rsid w:val="006C2488"/>
    <w:rsid w:val="006E30FB"/>
    <w:rsid w:val="006E4A06"/>
    <w:rsid w:val="006E7617"/>
    <w:rsid w:val="007134F6"/>
    <w:rsid w:val="00720655"/>
    <w:rsid w:val="007224EF"/>
    <w:rsid w:val="00730DE8"/>
    <w:rsid w:val="00737EE6"/>
    <w:rsid w:val="00752AF9"/>
    <w:rsid w:val="0076027E"/>
    <w:rsid w:val="00773B2A"/>
    <w:rsid w:val="00785E08"/>
    <w:rsid w:val="0079214D"/>
    <w:rsid w:val="00795166"/>
    <w:rsid w:val="007A7308"/>
    <w:rsid w:val="007B4BF0"/>
    <w:rsid w:val="007D1939"/>
    <w:rsid w:val="007D7ADA"/>
    <w:rsid w:val="00806CFA"/>
    <w:rsid w:val="008105B4"/>
    <w:rsid w:val="0081256B"/>
    <w:rsid w:val="00821799"/>
    <w:rsid w:val="008440D4"/>
    <w:rsid w:val="00844D15"/>
    <w:rsid w:val="00846DF3"/>
    <w:rsid w:val="00847A4A"/>
    <w:rsid w:val="008678C8"/>
    <w:rsid w:val="00883815"/>
    <w:rsid w:val="00896906"/>
    <w:rsid w:val="008A0F9B"/>
    <w:rsid w:val="008A154B"/>
    <w:rsid w:val="008A4B49"/>
    <w:rsid w:val="008A523D"/>
    <w:rsid w:val="008A57FE"/>
    <w:rsid w:val="008B13ED"/>
    <w:rsid w:val="008C6FE7"/>
    <w:rsid w:val="008E66D0"/>
    <w:rsid w:val="008F1F15"/>
    <w:rsid w:val="00901C7C"/>
    <w:rsid w:val="00903254"/>
    <w:rsid w:val="00903B2F"/>
    <w:rsid w:val="009159B2"/>
    <w:rsid w:val="00916A86"/>
    <w:rsid w:val="00925834"/>
    <w:rsid w:val="0093046C"/>
    <w:rsid w:val="0093057D"/>
    <w:rsid w:val="009410CF"/>
    <w:rsid w:val="009541A5"/>
    <w:rsid w:val="00955C6A"/>
    <w:rsid w:val="00971B5E"/>
    <w:rsid w:val="009724A6"/>
    <w:rsid w:val="009778E5"/>
    <w:rsid w:val="009A7F89"/>
    <w:rsid w:val="009C3A2C"/>
    <w:rsid w:val="009D0A2C"/>
    <w:rsid w:val="009E5BF4"/>
    <w:rsid w:val="00A071AE"/>
    <w:rsid w:val="00A112D0"/>
    <w:rsid w:val="00A21C99"/>
    <w:rsid w:val="00A4103C"/>
    <w:rsid w:val="00A44327"/>
    <w:rsid w:val="00A448AE"/>
    <w:rsid w:val="00A4660D"/>
    <w:rsid w:val="00A50BA7"/>
    <w:rsid w:val="00A6380B"/>
    <w:rsid w:val="00A65036"/>
    <w:rsid w:val="00A72C3E"/>
    <w:rsid w:val="00A73002"/>
    <w:rsid w:val="00A74B3D"/>
    <w:rsid w:val="00AC0294"/>
    <w:rsid w:val="00AC4FAF"/>
    <w:rsid w:val="00AD1C8B"/>
    <w:rsid w:val="00AD3C56"/>
    <w:rsid w:val="00AD4984"/>
    <w:rsid w:val="00AF2064"/>
    <w:rsid w:val="00B01BA8"/>
    <w:rsid w:val="00B228A4"/>
    <w:rsid w:val="00B47754"/>
    <w:rsid w:val="00B5485C"/>
    <w:rsid w:val="00B64F10"/>
    <w:rsid w:val="00B67A6F"/>
    <w:rsid w:val="00B720CA"/>
    <w:rsid w:val="00B746BD"/>
    <w:rsid w:val="00B76E4F"/>
    <w:rsid w:val="00B93574"/>
    <w:rsid w:val="00BB235C"/>
    <w:rsid w:val="00BC40A1"/>
    <w:rsid w:val="00BC7C89"/>
    <w:rsid w:val="00BD2FA4"/>
    <w:rsid w:val="00BF338A"/>
    <w:rsid w:val="00BF79C0"/>
    <w:rsid w:val="00C041DE"/>
    <w:rsid w:val="00C1563D"/>
    <w:rsid w:val="00C20B89"/>
    <w:rsid w:val="00C263A2"/>
    <w:rsid w:val="00C26CED"/>
    <w:rsid w:val="00C337C3"/>
    <w:rsid w:val="00C37171"/>
    <w:rsid w:val="00C41B75"/>
    <w:rsid w:val="00C53AC2"/>
    <w:rsid w:val="00C55A00"/>
    <w:rsid w:val="00C62C52"/>
    <w:rsid w:val="00C67ED7"/>
    <w:rsid w:val="00C82750"/>
    <w:rsid w:val="00C8759B"/>
    <w:rsid w:val="00CA363F"/>
    <w:rsid w:val="00CA5A3C"/>
    <w:rsid w:val="00CB4326"/>
    <w:rsid w:val="00CD62C0"/>
    <w:rsid w:val="00CF2667"/>
    <w:rsid w:val="00D017B4"/>
    <w:rsid w:val="00D149D3"/>
    <w:rsid w:val="00D2619A"/>
    <w:rsid w:val="00D26603"/>
    <w:rsid w:val="00D31929"/>
    <w:rsid w:val="00D32A68"/>
    <w:rsid w:val="00D712D2"/>
    <w:rsid w:val="00DD181D"/>
    <w:rsid w:val="00DF56EA"/>
    <w:rsid w:val="00E06EC0"/>
    <w:rsid w:val="00E07BFC"/>
    <w:rsid w:val="00E12F53"/>
    <w:rsid w:val="00E1510A"/>
    <w:rsid w:val="00E232BA"/>
    <w:rsid w:val="00E330C1"/>
    <w:rsid w:val="00E50F17"/>
    <w:rsid w:val="00E57FA3"/>
    <w:rsid w:val="00E76BF2"/>
    <w:rsid w:val="00E835CE"/>
    <w:rsid w:val="00E8413B"/>
    <w:rsid w:val="00EA0191"/>
    <w:rsid w:val="00EB143C"/>
    <w:rsid w:val="00EC7952"/>
    <w:rsid w:val="00ED05FB"/>
    <w:rsid w:val="00EE11E4"/>
    <w:rsid w:val="00EE3B7B"/>
    <w:rsid w:val="00EF3D42"/>
    <w:rsid w:val="00EF49CD"/>
    <w:rsid w:val="00EF4E46"/>
    <w:rsid w:val="00F0200B"/>
    <w:rsid w:val="00F02523"/>
    <w:rsid w:val="00F07F50"/>
    <w:rsid w:val="00F20F7B"/>
    <w:rsid w:val="00F269DD"/>
    <w:rsid w:val="00F324FA"/>
    <w:rsid w:val="00F41810"/>
    <w:rsid w:val="00F856CC"/>
    <w:rsid w:val="00F91190"/>
    <w:rsid w:val="00FA2EBA"/>
    <w:rsid w:val="00FD1235"/>
    <w:rsid w:val="00FE6B63"/>
    <w:rsid w:val="00FE7825"/>
    <w:rsid w:val="00FF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FA3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314A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14A40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semiHidden/>
    <w:rsid w:val="006B0B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B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3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B2CAC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06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06EC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06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06EC0"/>
    <w:rPr>
      <w:rFonts w:cs="Times New Roman"/>
    </w:rPr>
  </w:style>
  <w:style w:type="character" w:styleId="Strong">
    <w:name w:val="Strong"/>
    <w:basedOn w:val="DefaultParagraphFont"/>
    <w:uiPriority w:val="99"/>
    <w:qFormat/>
    <w:rsid w:val="000B5E18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rsid w:val="00314A4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14A40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-count">
    <w:name w:val="b-count"/>
    <w:basedOn w:val="DefaultParagraphFont"/>
    <w:uiPriority w:val="99"/>
    <w:rsid w:val="00314A4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95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95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69</Words>
  <Characters>396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Ордынском районе произошло смертельное ДТП</dc:title>
  <dc:subject/>
  <dc:creator>GIBDD</dc:creator>
  <cp:keywords/>
  <dc:description/>
  <cp:lastModifiedBy>IT</cp:lastModifiedBy>
  <cp:revision>2</cp:revision>
  <cp:lastPrinted>2018-12-03T03:08:00Z</cp:lastPrinted>
  <dcterms:created xsi:type="dcterms:W3CDTF">2020-07-27T06:48:00Z</dcterms:created>
  <dcterms:modified xsi:type="dcterms:W3CDTF">2020-07-27T06:48:00Z</dcterms:modified>
</cp:coreProperties>
</file>