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4F" w:rsidRDefault="001867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8674F" w:rsidRDefault="001867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color="FF0000"/>
        </w:rPr>
      </w:pPr>
      <w:r>
        <w:rPr>
          <w:rFonts w:ascii="Times New Roman" w:hAnsi="Times New Roman"/>
          <w:b/>
          <w:bCs/>
          <w:sz w:val="24"/>
          <w:szCs w:val="24"/>
        </w:rPr>
        <w:t>Госавтоинспекция информирует:</w:t>
      </w:r>
    </w:p>
    <w:p w:rsidR="0018674F" w:rsidRDefault="0018674F" w:rsidP="00FF04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sz w:val="24"/>
          <w:szCs w:val="24"/>
        </w:rPr>
      </w:pPr>
      <w:r w:rsidRPr="00BF3E87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fficeArt object" o:spid="_x0000_i1025" type="#_x0000_t75" alt="gibdd" style="width:109.5pt;height:104.25pt;visibility:visible">
            <v:imagedata r:id="rId6" o:title=""/>
          </v:shape>
        </w:pict>
      </w:r>
    </w:p>
    <w:p w:rsidR="0018674F" w:rsidRDefault="0018674F" w:rsidP="00FF04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сообщает ГИБДД, 18 июля на территории района произошло дорожно-транспортное происшествие, в котором один несовершеннолетний погиб и один пострадал.</w:t>
      </w:r>
    </w:p>
    <w:p w:rsidR="0018674F" w:rsidRDefault="0018674F" w:rsidP="00FF04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при движении по автодороге Н-2209 «Чингис-Нижнекаменка-Завьялово» со стороны с. Нижнекаменка в сторону с. Чингис и на 29 км 200 м водитель легкового транспортного средства совершил съезд в правый кювет по ходу движения, где допустил наезд на препятствие (дерево). В результате ДТП водитель 2005 года рождения погиб на месте, пассажир 2003 года рождения получил травмы различной степени тяжести. Оба несовершеннолетних были не пристегнуты ремнями безопасности.</w:t>
      </w:r>
    </w:p>
    <w:p w:rsidR="0018674F" w:rsidRDefault="0018674F" w:rsidP="00FF04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Госавтоинспекция призывает участников дорожного движения соблюдать ПДД РФ. Родителям напоминает о том, что необходимо на постоянной основе уделять внимание безопасности детей на дороге, чтобы предотвратить необратимые последствия. </w:t>
      </w:r>
    </w:p>
    <w:p w:rsidR="0018674F" w:rsidRDefault="0018674F" w:rsidP="00916E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bookmarkStart w:id="0" w:name="_GoBack"/>
      <w:bookmarkEnd w:id="0"/>
      <w:r>
        <w:pict>
          <v:shape id="_x0000_i1026" type="#_x0000_t75" style="width:460.5pt;height:258.75pt">
            <v:imagedata r:id="rId7" o:title=""/>
          </v:shape>
        </w:pict>
      </w:r>
    </w:p>
    <w:p w:rsidR="0018674F" w:rsidRDefault="0018674F" w:rsidP="00916E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pict>
          <v:shape id="_x0000_i1027" type="#_x0000_t75" style="width:460.5pt;height:345.75pt">
            <v:imagedata r:id="rId8" o:title=""/>
          </v:shape>
        </w:pict>
      </w:r>
    </w:p>
    <w:p w:rsidR="0018674F" w:rsidRDefault="0018674F" w:rsidP="00916E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pict>
          <v:shape id="_x0000_i1028" type="#_x0000_t75" style="width:460.5pt;height:345.75pt">
            <v:imagedata r:id="rId9" o:title=""/>
          </v:shape>
        </w:pict>
      </w:r>
    </w:p>
    <w:sectPr w:rsidR="0018674F" w:rsidSect="00614CB5">
      <w:headerReference w:type="default" r:id="rId10"/>
      <w:footerReference w:type="default" r:id="rId11"/>
      <w:pgSz w:w="11900" w:h="16840"/>
      <w:pgMar w:top="1134" w:right="850" w:bottom="1134" w:left="1701" w:header="708" w:footer="708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74F" w:rsidRDefault="001867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0">
    <w:p w:rsidR="0018674F" w:rsidRDefault="001867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74F" w:rsidRDefault="0018674F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74F" w:rsidRDefault="001867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0">
    <w:p w:rsidR="0018674F" w:rsidRDefault="001867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74F" w:rsidRDefault="0018674F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45CC"/>
    <w:rsid w:val="0018674F"/>
    <w:rsid w:val="00362BCC"/>
    <w:rsid w:val="00614CB5"/>
    <w:rsid w:val="006E17F9"/>
    <w:rsid w:val="007A3B47"/>
    <w:rsid w:val="00916E25"/>
    <w:rsid w:val="00BF3E87"/>
    <w:rsid w:val="00DC45CC"/>
    <w:rsid w:val="00FF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CB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hAnsi="Calibri" w:cs="Arial Unicode MS"/>
      <w:color w:val="000000"/>
      <w:u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14CB5"/>
    <w:rPr>
      <w:rFonts w:cs="Times New Roman"/>
      <w:u w:val="single"/>
    </w:rPr>
  </w:style>
  <w:style w:type="table" w:customStyle="1" w:styleId="TableNormal1">
    <w:name w:val="Table Normal1"/>
    <w:uiPriority w:val="99"/>
    <w:rsid w:val="00614CB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Верхн./нижн. кол."/>
    <w:uiPriority w:val="99"/>
    <w:rsid w:val="00614CB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6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2BCC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2</Pages>
  <Words>132</Words>
  <Characters>756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IT</cp:lastModifiedBy>
  <cp:revision>3</cp:revision>
  <dcterms:created xsi:type="dcterms:W3CDTF">2020-07-19T16:20:00Z</dcterms:created>
  <dcterms:modified xsi:type="dcterms:W3CDTF">2020-07-20T05:31:00Z</dcterms:modified>
</cp:coreProperties>
</file>